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43" w:rsidRPr="00F9563D" w:rsidRDefault="00991FE4" w:rsidP="00054252">
      <w:pPr>
        <w:jc w:val="center"/>
        <w:rPr>
          <w:b/>
          <w:sz w:val="48"/>
          <w:szCs w:val="48"/>
        </w:rPr>
      </w:pPr>
      <w:bookmarkStart w:id="0" w:name="_GoBack"/>
      <w:bookmarkEnd w:id="0"/>
      <w:r>
        <w:rPr>
          <w:b/>
          <w:sz w:val="48"/>
          <w:szCs w:val="48"/>
        </w:rPr>
        <w:t>Biology 12</w:t>
      </w:r>
    </w:p>
    <w:p w:rsidR="00A47543" w:rsidRPr="00F9563D" w:rsidRDefault="00A47543" w:rsidP="00054252">
      <w:pPr>
        <w:jc w:val="center"/>
        <w:rPr>
          <w:b/>
          <w:sz w:val="48"/>
          <w:szCs w:val="48"/>
        </w:rPr>
      </w:pPr>
      <w:r w:rsidRPr="00F9563D">
        <w:rPr>
          <w:b/>
          <w:sz w:val="48"/>
          <w:szCs w:val="48"/>
        </w:rPr>
        <w:t>Final Exam</w:t>
      </w:r>
    </w:p>
    <w:p w:rsidR="00A47543" w:rsidRPr="00F9563D" w:rsidRDefault="00F9563D" w:rsidP="00F9563D">
      <w:pPr>
        <w:jc w:val="center"/>
        <w:rPr>
          <w:b/>
          <w:sz w:val="72"/>
          <w:szCs w:val="72"/>
        </w:rPr>
      </w:pPr>
      <w:r w:rsidRPr="00F9563D">
        <w:rPr>
          <w:b/>
          <w:sz w:val="48"/>
          <w:szCs w:val="48"/>
        </w:rPr>
        <w:t>Review Booklet</w:t>
      </w:r>
      <w:r w:rsidR="001260EF">
        <w:rPr>
          <w:b/>
          <w:sz w:val="48"/>
          <w:szCs w:val="48"/>
        </w:rPr>
        <w:t xml:space="preserve"> Answer Key</w:t>
      </w:r>
    </w:p>
    <w:p w:rsidR="00F9563D" w:rsidRPr="00263834" w:rsidRDefault="00F9563D" w:rsidP="00054252">
      <w:pPr>
        <w:jc w:val="center"/>
        <w:rPr>
          <w:b/>
          <w:sz w:val="22"/>
          <w:szCs w:val="22"/>
        </w:rPr>
      </w:pPr>
    </w:p>
    <w:p w:rsidR="00A47543" w:rsidRPr="00F9563D" w:rsidRDefault="00F9563D" w:rsidP="00522CBA">
      <w:pPr>
        <w:jc w:val="center"/>
        <w:rPr>
          <w:b/>
          <w:sz w:val="36"/>
          <w:szCs w:val="36"/>
          <w:u w:val="single"/>
        </w:rPr>
      </w:pPr>
      <w:r w:rsidRPr="00F9563D">
        <w:rPr>
          <w:b/>
          <w:sz w:val="36"/>
          <w:szCs w:val="36"/>
          <w:u w:val="single"/>
        </w:rPr>
        <w:t>Tips for Studying:</w:t>
      </w:r>
    </w:p>
    <w:p w:rsidR="00F9563D" w:rsidRDefault="00F9563D" w:rsidP="001A4A2E">
      <w:pPr>
        <w:numPr>
          <w:ilvl w:val="0"/>
          <w:numId w:val="4"/>
        </w:numPr>
        <w:jc w:val="center"/>
        <w:rPr>
          <w:b/>
          <w:sz w:val="22"/>
          <w:szCs w:val="22"/>
        </w:rPr>
      </w:pPr>
      <w:r>
        <w:rPr>
          <w:b/>
          <w:sz w:val="22"/>
          <w:szCs w:val="22"/>
        </w:rPr>
        <w:t xml:space="preserve"> Answer each question in this review booklet</w:t>
      </w:r>
    </w:p>
    <w:p w:rsidR="00F9563D" w:rsidRDefault="00F9563D" w:rsidP="001A4A2E">
      <w:pPr>
        <w:numPr>
          <w:ilvl w:val="0"/>
          <w:numId w:val="4"/>
        </w:numPr>
        <w:jc w:val="center"/>
        <w:rPr>
          <w:b/>
          <w:sz w:val="22"/>
          <w:szCs w:val="22"/>
        </w:rPr>
      </w:pPr>
      <w:r>
        <w:rPr>
          <w:b/>
          <w:sz w:val="22"/>
          <w:szCs w:val="22"/>
        </w:rPr>
        <w:t>Rewrite your notes</w:t>
      </w:r>
    </w:p>
    <w:p w:rsidR="00F9563D" w:rsidRDefault="00F9563D" w:rsidP="001A4A2E">
      <w:pPr>
        <w:numPr>
          <w:ilvl w:val="0"/>
          <w:numId w:val="4"/>
        </w:numPr>
        <w:jc w:val="center"/>
        <w:rPr>
          <w:b/>
          <w:sz w:val="22"/>
          <w:szCs w:val="22"/>
        </w:rPr>
      </w:pPr>
      <w:r>
        <w:rPr>
          <w:b/>
          <w:sz w:val="22"/>
          <w:szCs w:val="22"/>
        </w:rPr>
        <w:t>Attend each lunch time tutorial your teacher holds</w:t>
      </w:r>
      <w:r w:rsidR="00285069">
        <w:rPr>
          <w:b/>
          <w:sz w:val="22"/>
          <w:szCs w:val="22"/>
        </w:rPr>
        <w:t xml:space="preserve"> (</w:t>
      </w:r>
      <w:r w:rsidR="00B37CBF">
        <w:rPr>
          <w:b/>
          <w:sz w:val="22"/>
          <w:szCs w:val="22"/>
        </w:rPr>
        <w:t>Biology 12</w:t>
      </w:r>
      <w:r w:rsidR="00285069">
        <w:rPr>
          <w:b/>
          <w:sz w:val="22"/>
          <w:szCs w:val="22"/>
        </w:rPr>
        <w:t xml:space="preserve"> is T</w:t>
      </w:r>
      <w:r w:rsidR="00B37CBF">
        <w:rPr>
          <w:b/>
          <w:sz w:val="22"/>
          <w:szCs w:val="22"/>
        </w:rPr>
        <w:t>hursday</w:t>
      </w:r>
      <w:r w:rsidR="00285069">
        <w:rPr>
          <w:b/>
          <w:sz w:val="22"/>
          <w:szCs w:val="22"/>
        </w:rPr>
        <w:t>s at lunch all January!)</w:t>
      </w:r>
    </w:p>
    <w:p w:rsidR="00F9563D" w:rsidRDefault="00F9563D" w:rsidP="001A4A2E">
      <w:pPr>
        <w:numPr>
          <w:ilvl w:val="0"/>
          <w:numId w:val="4"/>
        </w:numPr>
        <w:jc w:val="center"/>
        <w:rPr>
          <w:b/>
          <w:sz w:val="22"/>
          <w:szCs w:val="22"/>
        </w:rPr>
      </w:pPr>
      <w:r>
        <w:rPr>
          <w:b/>
          <w:sz w:val="22"/>
          <w:szCs w:val="22"/>
        </w:rPr>
        <w:t>Make cue cards and quiz yourself</w:t>
      </w:r>
    </w:p>
    <w:p w:rsidR="00F9563D" w:rsidRDefault="00F9563D" w:rsidP="001A4A2E">
      <w:pPr>
        <w:numPr>
          <w:ilvl w:val="0"/>
          <w:numId w:val="4"/>
        </w:numPr>
        <w:jc w:val="center"/>
        <w:rPr>
          <w:b/>
          <w:sz w:val="22"/>
          <w:szCs w:val="22"/>
        </w:rPr>
      </w:pPr>
      <w:r>
        <w:rPr>
          <w:b/>
          <w:sz w:val="22"/>
          <w:szCs w:val="22"/>
        </w:rPr>
        <w:t>Look at the learning goals that are worth the most marks and MASTER those sections</w:t>
      </w:r>
    </w:p>
    <w:p w:rsidR="00F9563D" w:rsidRDefault="00F9563D" w:rsidP="001A4A2E">
      <w:pPr>
        <w:numPr>
          <w:ilvl w:val="0"/>
          <w:numId w:val="4"/>
        </w:numPr>
        <w:jc w:val="center"/>
        <w:rPr>
          <w:b/>
          <w:sz w:val="22"/>
          <w:szCs w:val="22"/>
        </w:rPr>
      </w:pPr>
      <w:r>
        <w:rPr>
          <w:b/>
          <w:sz w:val="22"/>
          <w:szCs w:val="22"/>
        </w:rPr>
        <w:t>Find a study group that BRINGS OUT THE BEST IN YOUR LEARNING</w:t>
      </w:r>
    </w:p>
    <w:p w:rsidR="00F9563D" w:rsidRPr="00F9563D" w:rsidRDefault="00F9563D" w:rsidP="001A4A2E">
      <w:pPr>
        <w:numPr>
          <w:ilvl w:val="0"/>
          <w:numId w:val="4"/>
        </w:numPr>
        <w:jc w:val="center"/>
        <w:rPr>
          <w:b/>
          <w:sz w:val="22"/>
          <w:szCs w:val="22"/>
        </w:rPr>
      </w:pPr>
      <w:r>
        <w:rPr>
          <w:b/>
          <w:sz w:val="22"/>
          <w:szCs w:val="22"/>
        </w:rPr>
        <w:t>Teach your parents, relatives, siblings, or pets this information</w:t>
      </w:r>
    </w:p>
    <w:p w:rsidR="00A47543" w:rsidRPr="00263834" w:rsidRDefault="00A47543" w:rsidP="00522CBA">
      <w:pPr>
        <w:jc w:val="center"/>
        <w:rPr>
          <w:b/>
          <w:sz w:val="22"/>
          <w:szCs w:val="22"/>
        </w:rPr>
      </w:pPr>
    </w:p>
    <w:p w:rsidR="00522CBA" w:rsidRPr="00263834" w:rsidRDefault="00211EBB" w:rsidP="00522CBA">
      <w:pPr>
        <w:jc w:val="center"/>
        <w:rPr>
          <w:b/>
          <w:sz w:val="22"/>
          <w:szCs w:val="22"/>
        </w:rPr>
      </w:pPr>
      <w:r w:rsidRPr="00263834">
        <w:rPr>
          <w:b/>
          <w:sz w:val="22"/>
          <w:szCs w:val="22"/>
        </w:rPr>
        <w:t xml:space="preserve">GOOD LUCK </w:t>
      </w:r>
      <w:r w:rsidRPr="00263834">
        <w:rPr>
          <w:b/>
          <w:sz w:val="22"/>
          <w:szCs w:val="22"/>
        </w:rPr>
        <w:sym w:font="Wingdings" w:char="F04A"/>
      </w:r>
    </w:p>
    <w:p w:rsidR="00522CBA" w:rsidRDefault="00522CBA" w:rsidP="00522CBA">
      <w:pPr>
        <w:jc w:val="center"/>
        <w:rPr>
          <w:b/>
          <w:sz w:val="22"/>
          <w:szCs w:val="22"/>
        </w:rPr>
      </w:pPr>
    </w:p>
    <w:p w:rsidR="00F9563D" w:rsidRDefault="00F9563D" w:rsidP="00522CBA">
      <w:pPr>
        <w:jc w:val="center"/>
        <w:rPr>
          <w:b/>
          <w:sz w:val="22"/>
          <w:szCs w:val="22"/>
        </w:rPr>
      </w:pPr>
      <w:r>
        <w:rPr>
          <w:b/>
          <w:sz w:val="22"/>
          <w:szCs w:val="22"/>
        </w:rPr>
        <w:t>Continually SELF ASSESS using this learning goal chart</w:t>
      </w:r>
    </w:p>
    <w:p w:rsidR="00F9563D" w:rsidRPr="00263834" w:rsidRDefault="00F9563D" w:rsidP="00522CBA">
      <w:pPr>
        <w:jc w:val="center"/>
        <w:rPr>
          <w:b/>
          <w:sz w:val="22"/>
          <w:szCs w:val="22"/>
        </w:rPr>
      </w:pPr>
    </w:p>
    <w:tbl>
      <w:tblPr>
        <w:tblW w:w="112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gridCol w:w="810"/>
        <w:gridCol w:w="900"/>
        <w:gridCol w:w="1260"/>
        <w:gridCol w:w="828"/>
      </w:tblGrid>
      <w:tr w:rsidR="00F9563D" w:rsidTr="007B6E16">
        <w:tc>
          <w:tcPr>
            <w:tcW w:w="7470" w:type="dxa"/>
            <w:shd w:val="clear" w:color="auto" w:fill="BFBFBF"/>
          </w:tcPr>
          <w:p w:rsidR="00F9563D" w:rsidRPr="00484416" w:rsidRDefault="00F9563D" w:rsidP="00484416">
            <w:pPr>
              <w:rPr>
                <w:rFonts w:ascii="Calibri" w:eastAsia="Calibri" w:hAnsi="Calibri"/>
                <w:sz w:val="22"/>
                <w:szCs w:val="22"/>
              </w:rPr>
            </w:pPr>
            <w:r w:rsidRPr="00484416">
              <w:rPr>
                <w:rFonts w:ascii="Calibri" w:eastAsia="Calibri" w:hAnsi="Calibri"/>
                <w:sz w:val="22"/>
                <w:szCs w:val="22"/>
              </w:rPr>
              <w:t>Learning Goals</w:t>
            </w:r>
          </w:p>
        </w:tc>
        <w:tc>
          <w:tcPr>
            <w:tcW w:w="810" w:type="dxa"/>
            <w:shd w:val="clear" w:color="auto" w:fill="BFBFBF"/>
          </w:tcPr>
          <w:p w:rsidR="00F9563D" w:rsidRPr="00484416" w:rsidRDefault="00F9563D" w:rsidP="007B6E16">
            <w:pPr>
              <w:jc w:val="center"/>
              <w:rPr>
                <w:rFonts w:ascii="Calibri" w:eastAsia="Calibri" w:hAnsi="Calibri"/>
                <w:sz w:val="22"/>
                <w:szCs w:val="22"/>
              </w:rPr>
            </w:pPr>
            <w:r w:rsidRPr="00484416">
              <w:rPr>
                <w:rFonts w:ascii="Calibri" w:eastAsia="Calibri" w:hAnsi="Calibri"/>
                <w:sz w:val="22"/>
                <w:szCs w:val="22"/>
              </w:rPr>
              <w:t>Out of…</w:t>
            </w:r>
          </w:p>
        </w:tc>
        <w:tc>
          <w:tcPr>
            <w:tcW w:w="900" w:type="dxa"/>
            <w:shd w:val="clear" w:color="auto" w:fill="BFBFBF"/>
          </w:tcPr>
          <w:p w:rsidR="00F9563D" w:rsidRPr="00484416" w:rsidRDefault="00F9563D" w:rsidP="00484416">
            <w:pPr>
              <w:rPr>
                <w:rFonts w:ascii="Calibri" w:eastAsia="Calibri" w:hAnsi="Calibri"/>
                <w:sz w:val="22"/>
                <w:szCs w:val="22"/>
              </w:rPr>
            </w:pPr>
            <w:r w:rsidRPr="00484416">
              <w:rPr>
                <w:rFonts w:ascii="Calibri" w:eastAsia="Calibri" w:hAnsi="Calibri"/>
                <w:sz w:val="22"/>
                <w:szCs w:val="22"/>
              </w:rPr>
              <w:t>Novice</w:t>
            </w:r>
          </w:p>
        </w:tc>
        <w:tc>
          <w:tcPr>
            <w:tcW w:w="1260" w:type="dxa"/>
            <w:shd w:val="clear" w:color="auto" w:fill="BFBFBF"/>
          </w:tcPr>
          <w:p w:rsidR="00F9563D" w:rsidRPr="00484416" w:rsidRDefault="00F9563D" w:rsidP="00484416">
            <w:pPr>
              <w:rPr>
                <w:rFonts w:ascii="Calibri" w:eastAsia="Calibri" w:hAnsi="Calibri"/>
                <w:sz w:val="22"/>
                <w:szCs w:val="22"/>
              </w:rPr>
            </w:pPr>
            <w:r w:rsidRPr="00484416">
              <w:rPr>
                <w:rFonts w:ascii="Calibri" w:eastAsia="Calibri" w:hAnsi="Calibri"/>
                <w:sz w:val="22"/>
                <w:szCs w:val="22"/>
              </w:rPr>
              <w:t>Apprentice</w:t>
            </w:r>
          </w:p>
        </w:tc>
        <w:tc>
          <w:tcPr>
            <w:tcW w:w="828" w:type="dxa"/>
            <w:shd w:val="clear" w:color="auto" w:fill="BFBFBF"/>
          </w:tcPr>
          <w:p w:rsidR="00F9563D" w:rsidRPr="00484416" w:rsidRDefault="00F9563D" w:rsidP="00484416">
            <w:pPr>
              <w:rPr>
                <w:rFonts w:ascii="Calibri" w:eastAsia="Calibri" w:hAnsi="Calibri"/>
                <w:sz w:val="22"/>
                <w:szCs w:val="22"/>
              </w:rPr>
            </w:pPr>
            <w:r w:rsidRPr="00484416">
              <w:rPr>
                <w:rFonts w:ascii="Calibri" w:eastAsia="Calibri" w:hAnsi="Calibri"/>
                <w:sz w:val="22"/>
                <w:szCs w:val="22"/>
              </w:rPr>
              <w:t>Expert</w:t>
            </w:r>
          </w:p>
        </w:tc>
      </w:tr>
      <w:tr w:rsidR="00F9563D" w:rsidTr="007B6E16">
        <w:tc>
          <w:tcPr>
            <w:tcW w:w="7470" w:type="dxa"/>
            <w:shd w:val="clear" w:color="auto" w:fill="auto"/>
          </w:tcPr>
          <w:p w:rsidR="00F9563D" w:rsidRPr="00484416" w:rsidRDefault="00F9563D" w:rsidP="001A4A2E">
            <w:pPr>
              <w:numPr>
                <w:ilvl w:val="0"/>
                <w:numId w:val="5"/>
              </w:numPr>
              <w:rPr>
                <w:rFonts w:ascii="Calibri" w:eastAsia="Calibri" w:hAnsi="Calibri"/>
                <w:sz w:val="22"/>
                <w:szCs w:val="22"/>
              </w:rPr>
            </w:pPr>
            <w:r w:rsidRPr="00484416">
              <w:rPr>
                <w:rFonts w:ascii="Calibri" w:eastAsia="Calibri" w:hAnsi="Calibri"/>
                <w:sz w:val="22"/>
                <w:szCs w:val="22"/>
              </w:rPr>
              <w:t>I can identify safety concerns in a science lab</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F9563D" w:rsidP="001A4A2E">
            <w:pPr>
              <w:numPr>
                <w:ilvl w:val="0"/>
                <w:numId w:val="5"/>
              </w:numPr>
              <w:rPr>
                <w:rFonts w:ascii="Calibri" w:eastAsia="Calibri" w:hAnsi="Calibri"/>
                <w:sz w:val="22"/>
                <w:szCs w:val="22"/>
              </w:rPr>
            </w:pPr>
            <w:r w:rsidRPr="00484416">
              <w:rPr>
                <w:rFonts w:ascii="Calibri" w:eastAsia="Calibri" w:hAnsi="Calibri"/>
                <w:sz w:val="22"/>
                <w:szCs w:val="22"/>
              </w:rPr>
              <w:t>I can use the scientific method to conduct a science experiment</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F9563D" w:rsidP="001A4A2E">
            <w:pPr>
              <w:numPr>
                <w:ilvl w:val="0"/>
                <w:numId w:val="5"/>
              </w:numPr>
              <w:rPr>
                <w:rFonts w:ascii="Calibri" w:eastAsia="Calibri" w:hAnsi="Calibri"/>
                <w:sz w:val="22"/>
                <w:szCs w:val="22"/>
              </w:rPr>
            </w:pPr>
            <w:r w:rsidRPr="00484416">
              <w:rPr>
                <w:rFonts w:ascii="Calibri" w:eastAsia="Calibri" w:hAnsi="Calibri"/>
                <w:sz w:val="22"/>
                <w:szCs w:val="22"/>
              </w:rPr>
              <w:t>I can read a graph to determine the data from a science experiment</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describe the cell organelles and their functions</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write the balanced chemical equation for cellular respiration</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describe how a cell moves materials though and out</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describe the characteristics of water and its role in the body</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explain the role of acids, bases and bases in the body</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explain dehydration synthesis and hydrolysis</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differentiate between carbohydrates, lipids, proteins, and nucleic acids</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explain how a protein is made (from DNA replication, translation, and transcription)</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991FE4"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draw both DNA and RNA and explain the structure and function of both</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991FE4" w:rsidP="001A4A2E">
            <w:pPr>
              <w:numPr>
                <w:ilvl w:val="0"/>
                <w:numId w:val="5"/>
              </w:numPr>
              <w:rPr>
                <w:rFonts w:ascii="Calibri" w:eastAsia="Calibri" w:hAnsi="Calibri"/>
                <w:sz w:val="22"/>
                <w:szCs w:val="22"/>
              </w:rPr>
            </w:pPr>
            <w:r>
              <w:rPr>
                <w:rFonts w:ascii="Calibri" w:eastAsia="Calibri" w:hAnsi="Calibri"/>
                <w:sz w:val="22"/>
                <w:szCs w:val="22"/>
              </w:rPr>
              <w:t>I will be able to explain how ATP is made and used in the body (cellular respiration – glycolysis, kreb’s cycle, ETC)</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how recombinant DNA and made and used</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structure and function of the cell membrane</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roles of enzymes in biochemical reactions</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draw and explain the various structures involved in the digestive system and their functions</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describe the fluids and enzymes of the digestive system</w:t>
            </w:r>
          </w:p>
        </w:tc>
        <w:tc>
          <w:tcPr>
            <w:tcW w:w="810" w:type="dxa"/>
            <w:shd w:val="clear" w:color="auto" w:fill="auto"/>
          </w:tcPr>
          <w:p w:rsidR="00F9563D" w:rsidRPr="00484416" w:rsidRDefault="00F9563D" w:rsidP="00484416">
            <w:pPr>
              <w:jc w:val="center"/>
              <w:rPr>
                <w:rFonts w:ascii="Calibri" w:eastAsia="Calibri" w:hAnsi="Calibri"/>
                <w:sz w:val="22"/>
                <w:szCs w:val="22"/>
              </w:rPr>
            </w:pPr>
          </w:p>
        </w:tc>
        <w:tc>
          <w:tcPr>
            <w:tcW w:w="900" w:type="dxa"/>
            <w:shd w:val="clear" w:color="auto" w:fill="auto"/>
          </w:tcPr>
          <w:p w:rsidR="00F9563D" w:rsidRPr="00484416" w:rsidRDefault="00F9563D" w:rsidP="00484416">
            <w:pPr>
              <w:jc w:val="center"/>
              <w:rPr>
                <w:rFonts w:ascii="Calibri" w:eastAsia="Calibri" w:hAnsi="Calibri"/>
                <w:sz w:val="22"/>
                <w:szCs w:val="22"/>
              </w:rPr>
            </w:pPr>
          </w:p>
        </w:tc>
        <w:tc>
          <w:tcPr>
            <w:tcW w:w="1260" w:type="dxa"/>
            <w:shd w:val="clear" w:color="auto" w:fill="auto"/>
          </w:tcPr>
          <w:p w:rsidR="00F9563D" w:rsidRPr="00484416" w:rsidRDefault="00F9563D" w:rsidP="00484416">
            <w:pPr>
              <w:jc w:val="center"/>
              <w:rPr>
                <w:rFonts w:ascii="Calibri" w:eastAsia="Calibri" w:hAnsi="Calibri"/>
                <w:sz w:val="22"/>
                <w:szCs w:val="22"/>
              </w:rPr>
            </w:pPr>
          </w:p>
        </w:tc>
        <w:tc>
          <w:tcPr>
            <w:tcW w:w="828" w:type="dxa"/>
            <w:shd w:val="clear" w:color="auto" w:fill="auto"/>
          </w:tcPr>
          <w:p w:rsidR="00F9563D" w:rsidRPr="00484416" w:rsidRDefault="00F9563D" w:rsidP="00484416">
            <w:pPr>
              <w:jc w:val="center"/>
              <w:rPr>
                <w:rFonts w:ascii="Calibri" w:eastAsia="Calibri" w:hAnsi="Calibri"/>
                <w:sz w:val="22"/>
                <w:szCs w:val="22"/>
              </w:rPr>
            </w:pPr>
          </w:p>
        </w:tc>
      </w:tr>
      <w:tr w:rsidR="00F9563D" w:rsidTr="007B6E16">
        <w:trPr>
          <w:trHeight w:val="512"/>
        </w:trPr>
        <w:tc>
          <w:tcPr>
            <w:tcW w:w="7470" w:type="dxa"/>
            <w:shd w:val="clear" w:color="auto" w:fill="auto"/>
          </w:tcPr>
          <w:p w:rsidR="00F9563D"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describe the internal functioning of the heart (both blood and electrical)</w:t>
            </w:r>
          </w:p>
        </w:tc>
        <w:tc>
          <w:tcPr>
            <w:tcW w:w="810" w:type="dxa"/>
            <w:shd w:val="clear" w:color="auto" w:fill="auto"/>
          </w:tcPr>
          <w:p w:rsidR="00F9563D" w:rsidRPr="00484416" w:rsidRDefault="00F9563D" w:rsidP="001D3B6F">
            <w:pPr>
              <w:jc w:val="center"/>
              <w:rPr>
                <w:rFonts w:ascii="Calibri" w:eastAsia="Calibri" w:hAnsi="Calibri"/>
                <w:sz w:val="22"/>
                <w:szCs w:val="22"/>
              </w:rPr>
            </w:pPr>
          </w:p>
        </w:tc>
        <w:tc>
          <w:tcPr>
            <w:tcW w:w="900" w:type="dxa"/>
            <w:shd w:val="clear" w:color="auto" w:fill="auto"/>
          </w:tcPr>
          <w:p w:rsidR="00F9563D" w:rsidRPr="00484416" w:rsidRDefault="00F9563D" w:rsidP="001D3B6F">
            <w:pPr>
              <w:jc w:val="center"/>
              <w:rPr>
                <w:rFonts w:ascii="Calibri" w:eastAsia="Calibri" w:hAnsi="Calibri"/>
                <w:sz w:val="22"/>
                <w:szCs w:val="22"/>
              </w:rPr>
            </w:pPr>
          </w:p>
        </w:tc>
        <w:tc>
          <w:tcPr>
            <w:tcW w:w="1260" w:type="dxa"/>
            <w:shd w:val="clear" w:color="auto" w:fill="auto"/>
          </w:tcPr>
          <w:p w:rsidR="00F9563D" w:rsidRPr="00484416" w:rsidRDefault="00F9563D" w:rsidP="001D3B6F">
            <w:pPr>
              <w:jc w:val="center"/>
              <w:rPr>
                <w:rFonts w:ascii="Calibri" w:eastAsia="Calibri" w:hAnsi="Calibri"/>
                <w:sz w:val="22"/>
                <w:szCs w:val="22"/>
              </w:rPr>
            </w:pPr>
          </w:p>
        </w:tc>
        <w:tc>
          <w:tcPr>
            <w:tcW w:w="828" w:type="dxa"/>
            <w:shd w:val="clear" w:color="auto" w:fill="auto"/>
          </w:tcPr>
          <w:p w:rsidR="00F9563D" w:rsidRPr="00484416" w:rsidRDefault="00F9563D" w:rsidP="001D3B6F">
            <w:pPr>
              <w:jc w:val="center"/>
              <w:rPr>
                <w:rFonts w:ascii="Calibri" w:eastAsia="Calibri" w:hAnsi="Calibri"/>
                <w:sz w:val="22"/>
                <w:szCs w:val="22"/>
              </w:rPr>
            </w:pPr>
          </w:p>
        </w:tc>
      </w:tr>
      <w:tr w:rsidR="001D3B6F" w:rsidTr="007B6E16">
        <w:trPr>
          <w:trHeight w:val="278"/>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can draw and explain the vessel structures and functions</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260"/>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components of the blood and blood proteins</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503"/>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structures and functions of the parts of the respiratory system</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278"/>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process of breathing</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557"/>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lastRenderedPageBreak/>
              <w:t>I will be able to explain the structures and functions of the kidneys and excretory system</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512"/>
        </w:trPr>
        <w:tc>
          <w:tcPr>
            <w:tcW w:w="7470" w:type="dxa"/>
            <w:shd w:val="clear" w:color="auto" w:fill="auto"/>
          </w:tcPr>
          <w:p w:rsidR="001D3B6F" w:rsidRPr="00484416" w:rsidRDefault="001D3B6F" w:rsidP="001A4A2E">
            <w:pPr>
              <w:numPr>
                <w:ilvl w:val="0"/>
                <w:numId w:val="5"/>
              </w:numPr>
              <w:rPr>
                <w:rFonts w:ascii="Calibri" w:eastAsia="Calibri" w:hAnsi="Calibri"/>
                <w:sz w:val="22"/>
                <w:szCs w:val="22"/>
              </w:rPr>
            </w:pPr>
            <w:r>
              <w:rPr>
                <w:rFonts w:ascii="Calibri" w:eastAsia="Calibri" w:hAnsi="Calibri"/>
                <w:sz w:val="22"/>
                <w:szCs w:val="22"/>
              </w:rPr>
              <w:t>I will be able to explain the structure of a neuron and the process of transmission of a nerve impulse</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233"/>
        </w:trPr>
        <w:tc>
          <w:tcPr>
            <w:tcW w:w="7470" w:type="dxa"/>
            <w:shd w:val="clear" w:color="auto" w:fill="auto"/>
          </w:tcPr>
          <w:p w:rsidR="001D3B6F" w:rsidRPr="00484416" w:rsidRDefault="00B37CBF" w:rsidP="001A4A2E">
            <w:pPr>
              <w:numPr>
                <w:ilvl w:val="0"/>
                <w:numId w:val="5"/>
              </w:numPr>
              <w:rPr>
                <w:rFonts w:ascii="Calibri" w:eastAsia="Calibri" w:hAnsi="Calibri"/>
                <w:sz w:val="22"/>
                <w:szCs w:val="22"/>
              </w:rPr>
            </w:pPr>
            <w:r>
              <w:rPr>
                <w:rFonts w:ascii="Calibri" w:eastAsia="Calibri" w:hAnsi="Calibri"/>
                <w:sz w:val="22"/>
                <w:szCs w:val="22"/>
              </w:rPr>
              <w:t>I will be able to explain the various parts of the brain and their functions</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233"/>
        </w:trPr>
        <w:tc>
          <w:tcPr>
            <w:tcW w:w="7470" w:type="dxa"/>
            <w:shd w:val="clear" w:color="auto" w:fill="auto"/>
          </w:tcPr>
          <w:p w:rsidR="001D3B6F" w:rsidRPr="00484416" w:rsidRDefault="00B37CBF" w:rsidP="001A4A2E">
            <w:pPr>
              <w:numPr>
                <w:ilvl w:val="0"/>
                <w:numId w:val="5"/>
              </w:numPr>
              <w:rPr>
                <w:rFonts w:ascii="Calibri" w:eastAsia="Calibri" w:hAnsi="Calibri"/>
                <w:sz w:val="22"/>
                <w:szCs w:val="22"/>
              </w:rPr>
            </w:pPr>
            <w:r>
              <w:rPr>
                <w:rFonts w:ascii="Calibri" w:eastAsia="Calibri" w:hAnsi="Calibri"/>
                <w:sz w:val="22"/>
                <w:szCs w:val="22"/>
              </w:rPr>
              <w:t>I will be able to explain the various parts of the nervous system</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r w:rsidR="001D3B6F" w:rsidTr="007B6E16">
        <w:trPr>
          <w:trHeight w:val="485"/>
        </w:trPr>
        <w:tc>
          <w:tcPr>
            <w:tcW w:w="7470" w:type="dxa"/>
            <w:shd w:val="clear" w:color="auto" w:fill="auto"/>
          </w:tcPr>
          <w:p w:rsidR="001D3B6F" w:rsidRPr="00484416" w:rsidRDefault="00B37CBF" w:rsidP="001A4A2E">
            <w:pPr>
              <w:numPr>
                <w:ilvl w:val="0"/>
                <w:numId w:val="5"/>
              </w:numPr>
              <w:rPr>
                <w:rFonts w:ascii="Calibri" w:eastAsia="Calibri" w:hAnsi="Calibri"/>
                <w:sz w:val="22"/>
                <w:szCs w:val="22"/>
              </w:rPr>
            </w:pPr>
            <w:r>
              <w:rPr>
                <w:rFonts w:ascii="Calibri" w:eastAsia="Calibri" w:hAnsi="Calibri"/>
                <w:sz w:val="22"/>
                <w:szCs w:val="22"/>
              </w:rPr>
              <w:t xml:space="preserve">I will be able to explain the structures and functions of the male </w:t>
            </w:r>
            <w:r w:rsidR="00D0391F">
              <w:rPr>
                <w:rFonts w:ascii="Calibri" w:eastAsia="Calibri" w:hAnsi="Calibri"/>
                <w:sz w:val="22"/>
                <w:szCs w:val="22"/>
              </w:rPr>
              <w:t xml:space="preserve">and female </w:t>
            </w:r>
            <w:r>
              <w:rPr>
                <w:rFonts w:ascii="Calibri" w:eastAsia="Calibri" w:hAnsi="Calibri"/>
                <w:sz w:val="22"/>
                <w:szCs w:val="22"/>
              </w:rPr>
              <w:t>reproductive system and hormones</w:t>
            </w:r>
          </w:p>
        </w:tc>
        <w:tc>
          <w:tcPr>
            <w:tcW w:w="810" w:type="dxa"/>
            <w:shd w:val="clear" w:color="auto" w:fill="auto"/>
          </w:tcPr>
          <w:p w:rsidR="001D3B6F" w:rsidRPr="00484416" w:rsidRDefault="001D3B6F" w:rsidP="001D3B6F">
            <w:pPr>
              <w:jc w:val="center"/>
              <w:rPr>
                <w:rFonts w:ascii="Calibri" w:eastAsia="Calibri" w:hAnsi="Calibri"/>
                <w:sz w:val="22"/>
                <w:szCs w:val="22"/>
              </w:rPr>
            </w:pPr>
          </w:p>
        </w:tc>
        <w:tc>
          <w:tcPr>
            <w:tcW w:w="900" w:type="dxa"/>
            <w:shd w:val="clear" w:color="auto" w:fill="auto"/>
          </w:tcPr>
          <w:p w:rsidR="001D3B6F" w:rsidRPr="00484416" w:rsidRDefault="001D3B6F" w:rsidP="001D3B6F">
            <w:pPr>
              <w:jc w:val="center"/>
              <w:rPr>
                <w:rFonts w:ascii="Calibri" w:eastAsia="Calibri" w:hAnsi="Calibri"/>
                <w:sz w:val="22"/>
                <w:szCs w:val="22"/>
              </w:rPr>
            </w:pPr>
          </w:p>
        </w:tc>
        <w:tc>
          <w:tcPr>
            <w:tcW w:w="1260" w:type="dxa"/>
            <w:shd w:val="clear" w:color="auto" w:fill="auto"/>
          </w:tcPr>
          <w:p w:rsidR="001D3B6F" w:rsidRPr="00484416" w:rsidRDefault="001D3B6F" w:rsidP="001D3B6F">
            <w:pPr>
              <w:jc w:val="center"/>
              <w:rPr>
                <w:rFonts w:ascii="Calibri" w:eastAsia="Calibri" w:hAnsi="Calibri"/>
                <w:sz w:val="22"/>
                <w:szCs w:val="22"/>
              </w:rPr>
            </w:pPr>
          </w:p>
        </w:tc>
        <w:tc>
          <w:tcPr>
            <w:tcW w:w="828" w:type="dxa"/>
            <w:shd w:val="clear" w:color="auto" w:fill="auto"/>
          </w:tcPr>
          <w:p w:rsidR="001D3B6F" w:rsidRPr="00484416" w:rsidRDefault="001D3B6F" w:rsidP="001D3B6F">
            <w:pPr>
              <w:jc w:val="center"/>
              <w:rPr>
                <w:rFonts w:ascii="Calibri" w:eastAsia="Calibri" w:hAnsi="Calibri"/>
                <w:sz w:val="22"/>
                <w:szCs w:val="22"/>
              </w:rPr>
            </w:pPr>
          </w:p>
        </w:tc>
      </w:tr>
    </w:tbl>
    <w:p w:rsidR="00A47543" w:rsidRPr="00263834" w:rsidRDefault="00A47543" w:rsidP="00522CBA">
      <w:pPr>
        <w:jc w:val="center"/>
        <w:rPr>
          <w:sz w:val="22"/>
          <w:szCs w:val="22"/>
        </w:rPr>
      </w:pPr>
    </w:p>
    <w:p w:rsidR="00A47543" w:rsidRPr="00B80428" w:rsidRDefault="00A47543" w:rsidP="00A47543">
      <w:pPr>
        <w:rPr>
          <w:b/>
          <w:u w:val="single"/>
        </w:rPr>
      </w:pPr>
      <w:r w:rsidRPr="00B80428">
        <w:rPr>
          <w:b/>
          <w:u w:val="single"/>
        </w:rPr>
        <w:t xml:space="preserve">Learning Goal #1 </w:t>
      </w:r>
      <w:r w:rsidRPr="00B80428">
        <w:rPr>
          <w:b/>
          <w:u w:val="single"/>
        </w:rPr>
        <w:sym w:font="Wingdings" w:char="F0E0"/>
      </w:r>
      <w:r w:rsidRPr="00B80428">
        <w:rPr>
          <w:b/>
          <w:u w:val="single"/>
        </w:rPr>
        <w:t xml:space="preserve"> I can identify safety concerns in a science lab</w:t>
      </w:r>
      <w:r w:rsidR="00674C41">
        <w:rPr>
          <w:b/>
          <w:u w:val="single"/>
        </w:rPr>
        <w:t xml:space="preserve"> </w:t>
      </w:r>
    </w:p>
    <w:p w:rsidR="009C57BD" w:rsidRDefault="009C57BD" w:rsidP="001A4A2E">
      <w:pPr>
        <w:numPr>
          <w:ilvl w:val="0"/>
          <w:numId w:val="1"/>
        </w:numPr>
      </w:pPr>
      <w:r>
        <w:t>What are</w:t>
      </w:r>
      <w:r w:rsidR="00674C41">
        <w:t xml:space="preserve"> seven</w:t>
      </w:r>
      <w:r>
        <w:t xml:space="preserve"> safety rules that should be followed at all times when working in a science lab?</w:t>
      </w:r>
    </w:p>
    <w:p w:rsidR="00542790" w:rsidRPr="00542790" w:rsidRDefault="00542790" w:rsidP="00542790">
      <w:pPr>
        <w:numPr>
          <w:ilvl w:val="0"/>
          <w:numId w:val="33"/>
        </w:numPr>
      </w:pPr>
      <w:r>
        <w:rPr>
          <w:color w:val="FF0000"/>
        </w:rPr>
        <w:t>Wear safety goggles if you are using chemicals or doing anything that might be risk to your eyes</w:t>
      </w:r>
    </w:p>
    <w:p w:rsidR="00542790" w:rsidRPr="00542790" w:rsidRDefault="00542790" w:rsidP="00542790">
      <w:pPr>
        <w:numPr>
          <w:ilvl w:val="0"/>
          <w:numId w:val="33"/>
        </w:numPr>
      </w:pPr>
      <w:r>
        <w:rPr>
          <w:color w:val="FF0000"/>
        </w:rPr>
        <w:t>Tie your hair back if you are using Bunsen burners</w:t>
      </w:r>
    </w:p>
    <w:p w:rsidR="00542790" w:rsidRPr="00542790" w:rsidRDefault="00542790" w:rsidP="00542790">
      <w:pPr>
        <w:numPr>
          <w:ilvl w:val="0"/>
          <w:numId w:val="33"/>
        </w:numPr>
      </w:pPr>
      <w:r>
        <w:rPr>
          <w:color w:val="FF0000"/>
        </w:rPr>
        <w:t>If you break glass you are to tell Mrs. Becker and she is dispose of it in the “Broken Glass” Bin</w:t>
      </w:r>
    </w:p>
    <w:p w:rsidR="00542790" w:rsidRPr="00542790" w:rsidRDefault="00542790" w:rsidP="00542790">
      <w:pPr>
        <w:numPr>
          <w:ilvl w:val="0"/>
          <w:numId w:val="33"/>
        </w:numPr>
      </w:pPr>
      <w:r>
        <w:rPr>
          <w:color w:val="FF0000"/>
        </w:rPr>
        <w:t>If you spill a chemical, tell she Mrs. Becker and she will clean it up</w:t>
      </w:r>
    </w:p>
    <w:p w:rsidR="00542790" w:rsidRPr="00542790" w:rsidRDefault="00542790" w:rsidP="00542790">
      <w:pPr>
        <w:numPr>
          <w:ilvl w:val="0"/>
          <w:numId w:val="33"/>
        </w:numPr>
      </w:pPr>
      <w:r>
        <w:rPr>
          <w:color w:val="FF0000"/>
        </w:rPr>
        <w:t>Be safe, be reasonable</w:t>
      </w:r>
    </w:p>
    <w:p w:rsidR="00542790" w:rsidRDefault="00542790" w:rsidP="00542790">
      <w:pPr>
        <w:ind w:left="1440"/>
      </w:pPr>
    </w:p>
    <w:p w:rsidR="00674C41" w:rsidRDefault="009A7A8D" w:rsidP="001A4A2E">
      <w:pPr>
        <w:numPr>
          <w:ilvl w:val="0"/>
          <w:numId w:val="1"/>
        </w:numPr>
      </w:pPr>
      <w:r>
        <w:t>When using a microscope, what do you need to remember in order to use the equipment properly?</w:t>
      </w:r>
    </w:p>
    <w:p w:rsidR="00542790" w:rsidRPr="00542790" w:rsidRDefault="00542790" w:rsidP="00542790">
      <w:pPr>
        <w:numPr>
          <w:ilvl w:val="0"/>
          <w:numId w:val="34"/>
        </w:numPr>
      </w:pPr>
      <w:r>
        <w:rPr>
          <w:color w:val="FF0000"/>
        </w:rPr>
        <w:t>When carrying a microscope you are to carry it with both hands to your work space</w:t>
      </w:r>
    </w:p>
    <w:p w:rsidR="00542790" w:rsidRPr="00542790" w:rsidRDefault="00542790" w:rsidP="00542790">
      <w:pPr>
        <w:numPr>
          <w:ilvl w:val="0"/>
          <w:numId w:val="34"/>
        </w:numPr>
      </w:pPr>
      <w:r>
        <w:rPr>
          <w:color w:val="FF0000"/>
        </w:rPr>
        <w:t>You always start by focusing with the lowest objective lens and then move up magnification</w:t>
      </w:r>
    </w:p>
    <w:p w:rsidR="00542790" w:rsidRPr="00542790" w:rsidRDefault="00542790" w:rsidP="00542790">
      <w:pPr>
        <w:numPr>
          <w:ilvl w:val="0"/>
          <w:numId w:val="34"/>
        </w:numPr>
      </w:pPr>
      <w:r>
        <w:rPr>
          <w:color w:val="FF0000"/>
        </w:rPr>
        <w:t>Never clean the lenses or slides with paper towel, only ever use Kimwipes</w:t>
      </w:r>
    </w:p>
    <w:p w:rsidR="00542790" w:rsidRDefault="00542790" w:rsidP="00542790">
      <w:pPr>
        <w:ind w:left="1440"/>
      </w:pPr>
    </w:p>
    <w:p w:rsidR="009A7A8D" w:rsidRDefault="009A7A8D" w:rsidP="001A4A2E">
      <w:pPr>
        <w:numPr>
          <w:ilvl w:val="0"/>
          <w:numId w:val="1"/>
        </w:numPr>
      </w:pPr>
      <w:r>
        <w:t>When using a Bunsen burner, what do you need to remember in order to stay safe?</w:t>
      </w:r>
    </w:p>
    <w:p w:rsidR="00542790" w:rsidRPr="00542790" w:rsidRDefault="00542790" w:rsidP="00542790">
      <w:pPr>
        <w:numPr>
          <w:ilvl w:val="1"/>
          <w:numId w:val="1"/>
        </w:numPr>
      </w:pPr>
      <w:r>
        <w:rPr>
          <w:color w:val="FF0000"/>
        </w:rPr>
        <w:t>You are aiming for a blue flame</w:t>
      </w:r>
    </w:p>
    <w:p w:rsidR="00542790" w:rsidRPr="00542790" w:rsidRDefault="00542790" w:rsidP="00542790">
      <w:pPr>
        <w:numPr>
          <w:ilvl w:val="1"/>
          <w:numId w:val="1"/>
        </w:numPr>
      </w:pPr>
      <w:r>
        <w:rPr>
          <w:color w:val="FF0000"/>
        </w:rPr>
        <w:t>You want an inner cone and outer cone, the inner cone is hottest</w:t>
      </w:r>
    </w:p>
    <w:p w:rsidR="00542790" w:rsidRDefault="00542790" w:rsidP="00542790">
      <w:pPr>
        <w:numPr>
          <w:ilvl w:val="1"/>
          <w:numId w:val="1"/>
        </w:numPr>
      </w:pPr>
      <w:r>
        <w:rPr>
          <w:color w:val="FF0000"/>
        </w:rPr>
        <w:t>Turn down the flame by turning down the gas</w:t>
      </w:r>
    </w:p>
    <w:p w:rsidR="009A7A8D" w:rsidRDefault="009A7A8D" w:rsidP="009A7A8D">
      <w:pPr>
        <w:ind w:left="720"/>
      </w:pPr>
    </w:p>
    <w:p w:rsidR="00A47543" w:rsidRPr="00B80428" w:rsidRDefault="00A47543" w:rsidP="00A47543">
      <w:pPr>
        <w:rPr>
          <w:b/>
          <w:u w:val="single"/>
        </w:rPr>
      </w:pPr>
      <w:r w:rsidRPr="00B80428">
        <w:rPr>
          <w:b/>
          <w:u w:val="single"/>
        </w:rPr>
        <w:t xml:space="preserve">Learning Goal #2 </w:t>
      </w:r>
      <w:r w:rsidRPr="00B80428">
        <w:rPr>
          <w:b/>
          <w:u w:val="single"/>
        </w:rPr>
        <w:sym w:font="Wingdings" w:char="F0E0"/>
      </w:r>
      <w:r w:rsidRPr="00B80428">
        <w:rPr>
          <w:b/>
          <w:u w:val="single"/>
        </w:rPr>
        <w:t xml:space="preserve"> I can use the scientific method to conduct a science experiment</w:t>
      </w:r>
    </w:p>
    <w:p w:rsidR="009A7A8D" w:rsidRDefault="009A7A8D" w:rsidP="001A4A2E">
      <w:pPr>
        <w:pStyle w:val="ListParagraph"/>
        <w:numPr>
          <w:ilvl w:val="0"/>
          <w:numId w:val="3"/>
        </w:numPr>
        <w:spacing w:after="200" w:line="276" w:lineRule="auto"/>
        <w:contextualSpacing/>
      </w:pPr>
      <w:r>
        <w:t>What is the difference between an independent and dependent variable?</w:t>
      </w:r>
    </w:p>
    <w:p w:rsidR="00542790" w:rsidRPr="00542790" w:rsidRDefault="00542790" w:rsidP="00542790">
      <w:pPr>
        <w:pStyle w:val="ListParagraph"/>
        <w:numPr>
          <w:ilvl w:val="1"/>
          <w:numId w:val="3"/>
        </w:numPr>
        <w:spacing w:after="200" w:line="276" w:lineRule="auto"/>
        <w:contextualSpacing/>
      </w:pPr>
      <w:r>
        <w:rPr>
          <w:color w:val="FF0000"/>
        </w:rPr>
        <w:t>Independent variable is what you change</w:t>
      </w:r>
      <w:r w:rsidR="00893775">
        <w:rPr>
          <w:color w:val="FF0000"/>
        </w:rPr>
        <w:t xml:space="preserve"> (ie. Sunscreen lotion brands, acne cream, etc)</w:t>
      </w:r>
    </w:p>
    <w:p w:rsidR="00542790" w:rsidRPr="00893775" w:rsidRDefault="00542790" w:rsidP="00542790">
      <w:pPr>
        <w:pStyle w:val="ListParagraph"/>
        <w:numPr>
          <w:ilvl w:val="1"/>
          <w:numId w:val="3"/>
        </w:numPr>
        <w:spacing w:after="200" w:line="276" w:lineRule="auto"/>
        <w:contextualSpacing/>
      </w:pPr>
      <w:r>
        <w:rPr>
          <w:color w:val="FF0000"/>
        </w:rPr>
        <w:t>Dependent variable is what you measure</w:t>
      </w:r>
      <w:r w:rsidR="00893775">
        <w:rPr>
          <w:color w:val="FF0000"/>
        </w:rPr>
        <w:t xml:space="preserve"> (colour change, number of pimples, number of wrinkles, etc)</w:t>
      </w:r>
    </w:p>
    <w:p w:rsidR="00893775" w:rsidRDefault="00893775" w:rsidP="00893775">
      <w:pPr>
        <w:pStyle w:val="ListParagraph"/>
        <w:spacing w:after="200" w:line="276" w:lineRule="auto"/>
        <w:ind w:left="1440"/>
        <w:contextualSpacing/>
      </w:pPr>
    </w:p>
    <w:p w:rsidR="009A7A8D" w:rsidRDefault="009A7A8D" w:rsidP="001A4A2E">
      <w:pPr>
        <w:pStyle w:val="ListParagraph"/>
        <w:numPr>
          <w:ilvl w:val="0"/>
          <w:numId w:val="3"/>
        </w:numPr>
        <w:spacing w:after="200" w:line="276" w:lineRule="auto"/>
        <w:contextualSpacing/>
      </w:pPr>
      <w:r>
        <w:t>What is the appropriate wording for a hypothesis?</w:t>
      </w:r>
    </w:p>
    <w:p w:rsidR="00893775" w:rsidRPr="00893775" w:rsidRDefault="00893775" w:rsidP="00893775">
      <w:pPr>
        <w:pStyle w:val="ListParagraph"/>
        <w:numPr>
          <w:ilvl w:val="1"/>
          <w:numId w:val="3"/>
        </w:numPr>
        <w:spacing w:after="200" w:line="276" w:lineRule="auto"/>
        <w:contextualSpacing/>
      </w:pPr>
      <w:r>
        <w:rPr>
          <w:color w:val="FF0000"/>
        </w:rPr>
        <w:t>If….then….because</w:t>
      </w:r>
    </w:p>
    <w:p w:rsidR="00893775" w:rsidRDefault="00893775" w:rsidP="00893775">
      <w:pPr>
        <w:pStyle w:val="ListParagraph"/>
        <w:spacing w:after="200" w:line="276" w:lineRule="auto"/>
        <w:ind w:left="1440"/>
        <w:contextualSpacing/>
      </w:pPr>
    </w:p>
    <w:p w:rsidR="00B80428" w:rsidRDefault="00211EBB" w:rsidP="001A4A2E">
      <w:pPr>
        <w:pStyle w:val="ListParagraph"/>
        <w:numPr>
          <w:ilvl w:val="0"/>
          <w:numId w:val="3"/>
        </w:numPr>
        <w:spacing w:after="200" w:line="276" w:lineRule="auto"/>
        <w:contextualSpacing/>
      </w:pPr>
      <w:r w:rsidRPr="009A6AA1">
        <w:t xml:space="preserve">The fluid from a </w:t>
      </w:r>
      <w:r w:rsidR="009A7A8D">
        <w:t xml:space="preserve">hibiscus flower </w:t>
      </w:r>
      <w:r w:rsidRPr="009A6AA1">
        <w:t xml:space="preserve">is being tested as a possible </w:t>
      </w:r>
      <w:r w:rsidR="009A7A8D">
        <w:t>sun screen</w:t>
      </w:r>
      <w:r w:rsidRPr="009A6AA1">
        <w:t>.  Devise a reliable experiment that will test thi</w:t>
      </w:r>
      <w:r>
        <w:t>s possibility.  Outline the hypothesis</w:t>
      </w:r>
      <w:r w:rsidRPr="009A6AA1">
        <w:t xml:space="preserve"> and state the dependent and independent variables</w:t>
      </w:r>
      <w:r>
        <w:t xml:space="preserve">. </w:t>
      </w:r>
    </w:p>
    <w:p w:rsidR="006C0ABF" w:rsidRPr="006C0ABF" w:rsidRDefault="006C0ABF" w:rsidP="006C0ABF">
      <w:pPr>
        <w:pStyle w:val="ListParagraph"/>
        <w:numPr>
          <w:ilvl w:val="1"/>
          <w:numId w:val="3"/>
        </w:numPr>
        <w:spacing w:after="200" w:line="276" w:lineRule="auto"/>
        <w:contextualSpacing/>
      </w:pPr>
      <w:r>
        <w:rPr>
          <w:color w:val="FF0000"/>
        </w:rPr>
        <w:t xml:space="preserve">Hypothesis </w:t>
      </w:r>
      <w:r w:rsidRPr="006C0ABF">
        <w:rPr>
          <w:color w:val="FF0000"/>
        </w:rPr>
        <w:sym w:font="Wingdings" w:char="F0E0"/>
      </w:r>
      <w:r>
        <w:rPr>
          <w:color w:val="FF0000"/>
        </w:rPr>
        <w:t xml:space="preserve"> If you use hibiscus flower juice and go out in the sun, then you will see no change in your skin colouration because the hibiscus flower will block UV A and B rays which will would have an impact on skin colouration change.</w:t>
      </w:r>
    </w:p>
    <w:p w:rsidR="006C0ABF" w:rsidRPr="006C0ABF" w:rsidRDefault="006C0ABF" w:rsidP="006C0ABF">
      <w:pPr>
        <w:pStyle w:val="ListParagraph"/>
        <w:numPr>
          <w:ilvl w:val="1"/>
          <w:numId w:val="3"/>
        </w:numPr>
        <w:spacing w:after="200" w:line="276" w:lineRule="auto"/>
        <w:contextualSpacing/>
      </w:pPr>
      <w:r>
        <w:rPr>
          <w:color w:val="FF0000"/>
        </w:rPr>
        <w:t xml:space="preserve">Independent variable </w:t>
      </w:r>
      <w:r w:rsidRPr="006C0ABF">
        <w:rPr>
          <w:color w:val="FF0000"/>
        </w:rPr>
        <w:sym w:font="Wingdings" w:char="F0E0"/>
      </w:r>
      <w:r>
        <w:rPr>
          <w:color w:val="FF0000"/>
        </w:rPr>
        <w:t xml:space="preserve"> type of sunscreen applied (Coppertone SPF 15 vs Hibiscus flower juice)</w:t>
      </w:r>
    </w:p>
    <w:p w:rsidR="006C0ABF" w:rsidRDefault="006C0ABF" w:rsidP="006C0ABF">
      <w:pPr>
        <w:pStyle w:val="ListParagraph"/>
        <w:numPr>
          <w:ilvl w:val="1"/>
          <w:numId w:val="3"/>
        </w:numPr>
        <w:spacing w:after="200" w:line="276" w:lineRule="auto"/>
        <w:contextualSpacing/>
      </w:pPr>
      <w:r>
        <w:rPr>
          <w:color w:val="FF0000"/>
        </w:rPr>
        <w:t xml:space="preserve">Dependent variable </w:t>
      </w:r>
      <w:r w:rsidRPr="006C0ABF">
        <w:rPr>
          <w:color w:val="FF0000"/>
        </w:rPr>
        <w:sym w:font="Wingdings" w:char="F0E0"/>
      </w:r>
      <w:r>
        <w:rPr>
          <w:color w:val="FF0000"/>
        </w:rPr>
        <w:t xml:space="preserve"> sun burn colouration (ranking system 0 – 5)</w:t>
      </w:r>
    </w:p>
    <w:p w:rsidR="00A47543" w:rsidRPr="00B80428" w:rsidRDefault="00A47543" w:rsidP="00A47543">
      <w:pPr>
        <w:rPr>
          <w:b/>
          <w:u w:val="single"/>
        </w:rPr>
      </w:pPr>
      <w:r w:rsidRPr="00B80428">
        <w:rPr>
          <w:b/>
          <w:u w:val="single"/>
        </w:rPr>
        <w:t xml:space="preserve">Learning Goal #3 </w:t>
      </w:r>
      <w:r w:rsidRPr="00B80428">
        <w:rPr>
          <w:b/>
          <w:u w:val="single"/>
        </w:rPr>
        <w:sym w:font="Wingdings" w:char="F0E0"/>
      </w:r>
      <w:r w:rsidRPr="00B80428">
        <w:rPr>
          <w:b/>
          <w:u w:val="single"/>
        </w:rPr>
        <w:t xml:space="preserve"> I can read a graph to determine the data from a science experiment</w:t>
      </w:r>
    </w:p>
    <w:p w:rsidR="00263834" w:rsidRDefault="00263834" w:rsidP="001A4A2E">
      <w:pPr>
        <w:numPr>
          <w:ilvl w:val="0"/>
          <w:numId w:val="2"/>
        </w:numPr>
      </w:pPr>
      <w:r>
        <w:t xml:space="preserve">In the graph below, </w:t>
      </w:r>
      <w:r w:rsidR="009A7A8D">
        <w:t>what is missing from the graph?</w:t>
      </w:r>
    </w:p>
    <w:p w:rsidR="006C0ABF" w:rsidRPr="00603734" w:rsidRDefault="006C0ABF" w:rsidP="006C0ABF">
      <w:pPr>
        <w:numPr>
          <w:ilvl w:val="1"/>
          <w:numId w:val="2"/>
        </w:numPr>
      </w:pPr>
      <w:r>
        <w:rPr>
          <w:color w:val="FF0000"/>
        </w:rPr>
        <w:t>Missing a title that tells us what the graph is showing</w:t>
      </w:r>
    </w:p>
    <w:p w:rsidR="00603734" w:rsidRPr="00603734" w:rsidRDefault="00603734" w:rsidP="006C0ABF">
      <w:pPr>
        <w:numPr>
          <w:ilvl w:val="1"/>
          <w:numId w:val="2"/>
        </w:numPr>
      </w:pPr>
      <w:r>
        <w:rPr>
          <w:color w:val="FF0000"/>
        </w:rPr>
        <w:t>The x axis does not have units on it</w:t>
      </w:r>
    </w:p>
    <w:p w:rsidR="009A7A8D" w:rsidRDefault="009A7A8D" w:rsidP="001A4A2E">
      <w:pPr>
        <w:numPr>
          <w:ilvl w:val="0"/>
          <w:numId w:val="2"/>
        </w:numPr>
      </w:pPr>
      <w:r>
        <w:lastRenderedPageBreak/>
        <w:t>What are some errors in the below graph?</w:t>
      </w:r>
    </w:p>
    <w:p w:rsidR="0014761C" w:rsidRPr="00603734" w:rsidRDefault="0014761C" w:rsidP="0014761C">
      <w:pPr>
        <w:numPr>
          <w:ilvl w:val="1"/>
          <w:numId w:val="2"/>
        </w:numPr>
      </w:pPr>
      <w:r>
        <w:rPr>
          <w:color w:val="FF0000"/>
        </w:rPr>
        <w:t>The x axis does not have a consecutive number orientation</w:t>
      </w:r>
    </w:p>
    <w:p w:rsidR="0014761C" w:rsidRDefault="0014761C" w:rsidP="0014761C">
      <w:pPr>
        <w:ind w:left="720"/>
      </w:pPr>
    </w:p>
    <w:p w:rsidR="009A7A8D" w:rsidRDefault="009A7A8D" w:rsidP="001A4A2E">
      <w:pPr>
        <w:numPr>
          <w:ilvl w:val="0"/>
          <w:numId w:val="2"/>
        </w:numPr>
      </w:pPr>
      <w:r>
        <w:t>In the graph below, what in the data on the Y axis?</w:t>
      </w:r>
    </w:p>
    <w:p w:rsidR="0014761C" w:rsidRPr="0014761C" w:rsidRDefault="0014761C" w:rsidP="0014761C">
      <w:pPr>
        <w:numPr>
          <w:ilvl w:val="1"/>
          <w:numId w:val="2"/>
        </w:numPr>
      </w:pPr>
      <w:r>
        <w:rPr>
          <w:color w:val="FF0000"/>
        </w:rPr>
        <w:t xml:space="preserve">Body temperature in Fahrenheit </w:t>
      </w:r>
    </w:p>
    <w:p w:rsidR="0014761C" w:rsidRDefault="0014761C" w:rsidP="0014761C">
      <w:pPr>
        <w:ind w:left="1440"/>
      </w:pPr>
    </w:p>
    <w:p w:rsidR="00B80428" w:rsidRDefault="009A7A8D" w:rsidP="001A4A2E">
      <w:pPr>
        <w:numPr>
          <w:ilvl w:val="0"/>
          <w:numId w:val="2"/>
        </w:numPr>
      </w:pPr>
      <w:r>
        <w:t>In the graph below, what is the time is takes to reach 97 degrees?</w:t>
      </w:r>
      <w:r w:rsidR="0014761C">
        <w:t xml:space="preserve"> </w:t>
      </w:r>
      <w:r w:rsidR="0014761C" w:rsidRPr="0014761C">
        <w:rPr>
          <w:color w:val="FF0000"/>
        </w:rPr>
        <w:t>6 (time units unknown)</w:t>
      </w:r>
    </w:p>
    <w:p w:rsidR="007B6E16" w:rsidRDefault="00EA4F22" w:rsidP="007B6E16">
      <w:pPr>
        <w:jc w:val="center"/>
      </w:pPr>
      <w:r>
        <w:rPr>
          <w:noProof/>
        </w:rPr>
        <w:drawing>
          <wp:inline distT="0" distB="0" distL="0" distR="0">
            <wp:extent cx="2762250" cy="1924050"/>
            <wp:effectExtent l="0" t="0" r="0" b="0"/>
            <wp:docPr id="1" name="Picture 1" descr="graph 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faul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924050"/>
                    </a:xfrm>
                    <a:prstGeom prst="rect">
                      <a:avLst/>
                    </a:prstGeom>
                    <a:noFill/>
                    <a:ln>
                      <a:noFill/>
                    </a:ln>
                  </pic:spPr>
                </pic:pic>
              </a:graphicData>
            </a:graphic>
          </wp:inline>
        </w:drawing>
      </w:r>
    </w:p>
    <w:p w:rsidR="007B6E16" w:rsidRPr="007B6E16" w:rsidRDefault="007B6E16" w:rsidP="007B6E16">
      <w:pPr>
        <w:rPr>
          <w:b/>
          <w:u w:val="single"/>
        </w:rPr>
      </w:pPr>
      <w:r w:rsidRPr="007B6E16">
        <w:rPr>
          <w:b/>
          <w:u w:val="single"/>
        </w:rPr>
        <w:t xml:space="preserve">Learning Goal #4 </w:t>
      </w:r>
      <w:r w:rsidRPr="007B6E16">
        <w:rPr>
          <w:b/>
          <w:u w:val="single"/>
        </w:rPr>
        <w:sym w:font="Wingdings" w:char="F0E0"/>
      </w:r>
      <w:r w:rsidRPr="007B6E16">
        <w:rPr>
          <w:b/>
          <w:u w:val="single"/>
        </w:rPr>
        <w:t xml:space="preserve"> </w:t>
      </w:r>
      <w:r w:rsidRPr="007B6E16">
        <w:rPr>
          <w:rFonts w:eastAsia="Calibri"/>
          <w:b/>
          <w:u w:val="single"/>
        </w:rPr>
        <w:t>I will be able to describe the cell organelles and their functions</w:t>
      </w:r>
      <w:r w:rsidRPr="007B6E16">
        <w:rPr>
          <w:b/>
          <w:u w:val="single"/>
        </w:rPr>
        <w:t xml:space="preserve"> </w:t>
      </w:r>
    </w:p>
    <w:p w:rsidR="007B6E16" w:rsidRDefault="005B5C69" w:rsidP="001A4A2E">
      <w:pPr>
        <w:numPr>
          <w:ilvl w:val="0"/>
          <w:numId w:val="6"/>
        </w:numPr>
      </w:pPr>
      <w:r>
        <w:t>Draw an animal cell and label the following structures: cell membrane, cytoskeleton, cytoplasm, golgi bodies, lysosome, mitochondria, nucleus (nuclear pore, chromatin, nucleolus, nuclear envelope, chromosomes), ribosomes, SER, RER, vacuoles, vesicles.</w:t>
      </w:r>
    </w:p>
    <w:p w:rsidR="00FE32F9" w:rsidRDefault="00EA4F22" w:rsidP="00FE32F9">
      <w:pPr>
        <w:ind w:left="720"/>
        <w:jc w:val="center"/>
      </w:pPr>
      <w:r>
        <w:rPr>
          <w:noProof/>
          <w:color w:val="0000FF"/>
        </w:rPr>
        <w:drawing>
          <wp:inline distT="0" distB="0" distL="0" distR="0">
            <wp:extent cx="3048000" cy="2295525"/>
            <wp:effectExtent l="0" t="0" r="0" b="9525"/>
            <wp:docPr id="2" name="irc_mi" descr="animal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imal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FE32F9" w:rsidRDefault="00FE32F9" w:rsidP="00FE32F9">
      <w:pPr>
        <w:ind w:left="720"/>
        <w:jc w:val="center"/>
      </w:pPr>
    </w:p>
    <w:p w:rsidR="005B5C69" w:rsidRDefault="005B5C69" w:rsidP="001A4A2E">
      <w:pPr>
        <w:numPr>
          <w:ilvl w:val="0"/>
          <w:numId w:val="6"/>
        </w:numPr>
      </w:pPr>
      <w:r>
        <w:t>Make a chart of all the above organelles functions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578"/>
      </w:tblGrid>
      <w:tr w:rsidR="00C52E34" w:rsidTr="001C5FB0">
        <w:tc>
          <w:tcPr>
            <w:tcW w:w="2718" w:type="dxa"/>
            <w:shd w:val="clear" w:color="auto" w:fill="FFFF00"/>
          </w:tcPr>
          <w:p w:rsidR="00C52E34" w:rsidRPr="001C5FB0" w:rsidRDefault="00C52E34" w:rsidP="001C5FB0">
            <w:pPr>
              <w:pStyle w:val="ListParagraph"/>
              <w:ind w:left="0"/>
              <w:rPr>
                <w:rFonts w:ascii="Calibri" w:eastAsia="Calibri" w:hAnsi="Calibri"/>
                <w:b/>
                <w:color w:val="FF0000"/>
                <w:sz w:val="22"/>
                <w:szCs w:val="22"/>
              </w:rPr>
            </w:pPr>
            <w:r w:rsidRPr="001C5FB0">
              <w:rPr>
                <w:rFonts w:ascii="Calibri" w:eastAsia="Calibri" w:hAnsi="Calibri"/>
                <w:b/>
                <w:color w:val="FF0000"/>
                <w:sz w:val="22"/>
                <w:szCs w:val="22"/>
              </w:rPr>
              <w:t>Organelle</w:t>
            </w:r>
          </w:p>
        </w:tc>
        <w:tc>
          <w:tcPr>
            <w:tcW w:w="7578" w:type="dxa"/>
            <w:shd w:val="clear" w:color="auto" w:fill="FFFF00"/>
          </w:tcPr>
          <w:p w:rsidR="00C52E34" w:rsidRPr="001C5FB0" w:rsidRDefault="00C52E34" w:rsidP="001C5FB0">
            <w:pPr>
              <w:pStyle w:val="ListParagraph"/>
              <w:ind w:left="0"/>
              <w:rPr>
                <w:rFonts w:ascii="Calibri" w:eastAsia="Calibri" w:hAnsi="Calibri"/>
                <w:b/>
                <w:color w:val="FF0000"/>
                <w:sz w:val="22"/>
                <w:szCs w:val="22"/>
              </w:rPr>
            </w:pPr>
            <w:r w:rsidRPr="001C5FB0">
              <w:rPr>
                <w:rFonts w:ascii="Calibri" w:eastAsia="Calibri" w:hAnsi="Calibri"/>
                <w:b/>
                <w:color w:val="FF0000"/>
                <w:sz w:val="22"/>
                <w:szCs w:val="22"/>
              </w:rPr>
              <w:t>Function</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Nucleus</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Houses the DNA of the cell</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Nucleolus</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A dense part of the nucleus where RNA is made</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Nuclear pore</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Hole within the nuclear membrane that allow RNA to exit the nucleus</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Mitochondria</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The energy centre of the cell, site of cellular respiration</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Rough ER</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Transport organelle and site of protein production for proteins that stay in the cell</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Smooth ER</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 xml:space="preserve">Transport organelle and site of lipid production </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Golgi body</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Packaging of proteins for export</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Transport vesicle</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Blebs off the golgi body and moves the item for export to the membrane</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Lysosome</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Hydrolyses macromolecules that enter the cell, contains digestive enzymes</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Cell membrane</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The phospholipid bilayer that surround the cell and is the gatekeeper for what goes in and out of the cell</w:t>
            </w:r>
          </w:p>
        </w:tc>
      </w:tr>
      <w:tr w:rsidR="00C52E34" w:rsidTr="001C5FB0">
        <w:tc>
          <w:tcPr>
            <w:tcW w:w="2718" w:type="dxa"/>
            <w:shd w:val="clear" w:color="auto" w:fill="auto"/>
          </w:tcPr>
          <w:p w:rsidR="00C52E34" w:rsidRPr="001C5FB0" w:rsidRDefault="00C52E34"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cytoplasm</w:t>
            </w:r>
          </w:p>
        </w:tc>
        <w:tc>
          <w:tcPr>
            <w:tcW w:w="7578" w:type="dxa"/>
            <w:shd w:val="clear" w:color="auto" w:fill="auto"/>
          </w:tcPr>
          <w:p w:rsidR="00C52E34"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The jelly that fills the cell and that suspend the organelles</w:t>
            </w:r>
          </w:p>
        </w:tc>
      </w:tr>
      <w:tr w:rsidR="00375E0E" w:rsidTr="001C5FB0">
        <w:tc>
          <w:tcPr>
            <w:tcW w:w="2718" w:type="dxa"/>
            <w:shd w:val="clear" w:color="auto" w:fill="auto"/>
          </w:tcPr>
          <w:p w:rsidR="00375E0E"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ribosome</w:t>
            </w:r>
          </w:p>
        </w:tc>
        <w:tc>
          <w:tcPr>
            <w:tcW w:w="7578" w:type="dxa"/>
            <w:shd w:val="clear" w:color="auto" w:fill="auto"/>
          </w:tcPr>
          <w:p w:rsidR="00375E0E" w:rsidRPr="001C5FB0" w:rsidRDefault="00375E0E" w:rsidP="001C5FB0">
            <w:pPr>
              <w:pStyle w:val="ListParagraph"/>
              <w:ind w:left="0"/>
              <w:rPr>
                <w:rFonts w:ascii="Calibri" w:eastAsia="Calibri" w:hAnsi="Calibri"/>
                <w:color w:val="FF0000"/>
                <w:sz w:val="22"/>
                <w:szCs w:val="22"/>
              </w:rPr>
            </w:pPr>
            <w:r w:rsidRPr="001C5FB0">
              <w:rPr>
                <w:rFonts w:ascii="Calibri" w:eastAsia="Calibri" w:hAnsi="Calibri"/>
                <w:color w:val="FF0000"/>
                <w:sz w:val="22"/>
                <w:szCs w:val="22"/>
              </w:rPr>
              <w:t>Site of protein production</w:t>
            </w:r>
          </w:p>
        </w:tc>
      </w:tr>
    </w:tbl>
    <w:p w:rsidR="00A47543" w:rsidRPr="007875D0" w:rsidRDefault="00A47543" w:rsidP="00A47543">
      <w:pPr>
        <w:rPr>
          <w:b/>
          <w:u w:val="single"/>
        </w:rPr>
      </w:pPr>
      <w:r w:rsidRPr="007875D0">
        <w:rPr>
          <w:b/>
          <w:u w:val="single"/>
        </w:rPr>
        <w:lastRenderedPageBreak/>
        <w:t xml:space="preserve">Learning Goal #5 </w:t>
      </w:r>
      <w:r w:rsidRPr="007875D0">
        <w:rPr>
          <w:b/>
          <w:u w:val="single"/>
        </w:rPr>
        <w:sym w:font="Wingdings" w:char="F0E0"/>
      </w:r>
      <w:r w:rsidRPr="007875D0">
        <w:rPr>
          <w:b/>
          <w:u w:val="single"/>
        </w:rPr>
        <w:t xml:space="preserve"> </w:t>
      </w:r>
      <w:r w:rsidR="007B6E16" w:rsidRPr="007875D0">
        <w:rPr>
          <w:rFonts w:eastAsia="Calibri"/>
          <w:b/>
          <w:u w:val="single"/>
        </w:rPr>
        <w:t>I will be able to write the balanced chemical equation for cellular respiration</w:t>
      </w:r>
    </w:p>
    <w:p w:rsidR="005B5C69" w:rsidRDefault="005B5C69" w:rsidP="001A4A2E">
      <w:pPr>
        <w:numPr>
          <w:ilvl w:val="0"/>
          <w:numId w:val="7"/>
        </w:numPr>
      </w:pPr>
      <w:r>
        <w:t>What is the balanced chemical equation for cellular respiration?</w:t>
      </w:r>
    </w:p>
    <w:p w:rsidR="002B3F33" w:rsidRDefault="00E952C5" w:rsidP="002B3F33">
      <w:pPr>
        <w:ind w:left="720"/>
        <w:rPr>
          <w:color w:val="FF0000"/>
        </w:rPr>
      </w:pPr>
      <w:r>
        <w:rPr>
          <w:color w:val="FF0000"/>
        </w:rPr>
        <w:t>C</w:t>
      </w:r>
      <w:r>
        <w:rPr>
          <w:color w:val="FF0000"/>
          <w:vertAlign w:val="subscript"/>
        </w:rPr>
        <w:t>6</w:t>
      </w:r>
      <w:r>
        <w:rPr>
          <w:color w:val="FF0000"/>
        </w:rPr>
        <w:t>H</w:t>
      </w:r>
      <w:r>
        <w:rPr>
          <w:color w:val="FF0000"/>
          <w:vertAlign w:val="subscript"/>
        </w:rPr>
        <w:t>12</w:t>
      </w:r>
      <w:r>
        <w:rPr>
          <w:color w:val="FF0000"/>
        </w:rPr>
        <w:t>O</w:t>
      </w:r>
      <w:r>
        <w:rPr>
          <w:color w:val="FF0000"/>
          <w:vertAlign w:val="subscript"/>
        </w:rPr>
        <w:t xml:space="preserve">6 </w:t>
      </w:r>
      <w:r>
        <w:rPr>
          <w:color w:val="FF0000"/>
        </w:rPr>
        <w:t xml:space="preserve"> + 6 O</w:t>
      </w:r>
      <w:r>
        <w:rPr>
          <w:color w:val="FF0000"/>
          <w:vertAlign w:val="subscript"/>
        </w:rPr>
        <w:t>2</w:t>
      </w:r>
      <w:r>
        <w:rPr>
          <w:color w:val="FF0000"/>
        </w:rPr>
        <w:t xml:space="preserve"> </w:t>
      </w:r>
      <w:r w:rsidRPr="00E952C5">
        <w:rPr>
          <w:color w:val="FF0000"/>
        </w:rPr>
        <w:sym w:font="Wingdings" w:char="F0E0"/>
      </w:r>
      <w:r>
        <w:rPr>
          <w:color w:val="FF0000"/>
        </w:rPr>
        <w:t xml:space="preserve"> 6 CO</w:t>
      </w:r>
      <w:r>
        <w:rPr>
          <w:color w:val="FF0000"/>
          <w:vertAlign w:val="subscript"/>
        </w:rPr>
        <w:t>2</w:t>
      </w:r>
      <w:r>
        <w:rPr>
          <w:color w:val="FF0000"/>
        </w:rPr>
        <w:t xml:space="preserve"> + H</w:t>
      </w:r>
      <w:r>
        <w:rPr>
          <w:color w:val="FF0000"/>
          <w:vertAlign w:val="subscript"/>
        </w:rPr>
        <w:t>2</w:t>
      </w:r>
      <w:r>
        <w:rPr>
          <w:color w:val="FF0000"/>
        </w:rPr>
        <w:t>O</w:t>
      </w:r>
    </w:p>
    <w:p w:rsidR="00E952C5" w:rsidRPr="00E952C5" w:rsidRDefault="00E952C5" w:rsidP="002B3F33">
      <w:pPr>
        <w:ind w:left="720"/>
        <w:rPr>
          <w:color w:val="FF0000"/>
        </w:rPr>
      </w:pPr>
    </w:p>
    <w:p w:rsidR="00A47543" w:rsidRPr="007875D0" w:rsidRDefault="00A47543" w:rsidP="00A47543">
      <w:pPr>
        <w:rPr>
          <w:b/>
          <w:u w:val="single"/>
        </w:rPr>
      </w:pPr>
      <w:r w:rsidRPr="007875D0">
        <w:rPr>
          <w:b/>
          <w:u w:val="single"/>
        </w:rPr>
        <w:t xml:space="preserve">Learning Goal #6 </w:t>
      </w:r>
      <w:r w:rsidRPr="007875D0">
        <w:rPr>
          <w:b/>
          <w:u w:val="single"/>
        </w:rPr>
        <w:sym w:font="Wingdings" w:char="F0E0"/>
      </w:r>
      <w:r w:rsidRPr="007875D0">
        <w:rPr>
          <w:b/>
          <w:u w:val="single"/>
        </w:rPr>
        <w:t xml:space="preserve"> </w:t>
      </w:r>
      <w:r w:rsidR="007B6E16" w:rsidRPr="007875D0">
        <w:rPr>
          <w:rFonts w:eastAsia="Calibri"/>
          <w:b/>
          <w:u w:val="single"/>
        </w:rPr>
        <w:t>I will be able to describe how a cell moves materials though and out</w:t>
      </w:r>
    </w:p>
    <w:p w:rsidR="005B5C69" w:rsidRDefault="005B5C69" w:rsidP="001A4A2E">
      <w:pPr>
        <w:numPr>
          <w:ilvl w:val="0"/>
          <w:numId w:val="8"/>
        </w:numPr>
      </w:pPr>
      <w:r>
        <w:t>Explain how a cell exports materials and which organelles are involved</w:t>
      </w:r>
    </w:p>
    <w:p w:rsidR="00E952C5" w:rsidRDefault="00E952C5" w:rsidP="00E952C5">
      <w:pPr>
        <w:numPr>
          <w:ilvl w:val="1"/>
          <w:numId w:val="8"/>
        </w:numPr>
        <w:rPr>
          <w:color w:val="FF0000"/>
        </w:rPr>
      </w:pPr>
      <w:r w:rsidRPr="00E952C5">
        <w:rPr>
          <w:color w:val="FF0000"/>
        </w:rPr>
        <w:t xml:space="preserve">Molecule travels down the </w:t>
      </w:r>
      <w:r>
        <w:rPr>
          <w:color w:val="FF0000"/>
        </w:rPr>
        <w:t>ER, blebs off into vesicle which goes into golgi body for packaging</w:t>
      </w:r>
    </w:p>
    <w:p w:rsidR="00E952C5" w:rsidRDefault="00E952C5" w:rsidP="00E952C5">
      <w:pPr>
        <w:numPr>
          <w:ilvl w:val="1"/>
          <w:numId w:val="8"/>
        </w:numPr>
        <w:rPr>
          <w:color w:val="FF0000"/>
        </w:rPr>
      </w:pPr>
      <w:r>
        <w:rPr>
          <w:color w:val="FF0000"/>
        </w:rPr>
        <w:t>A secretory vesicle then gets formed off the golgi body and moves the package towards the cell membrane</w:t>
      </w:r>
    </w:p>
    <w:p w:rsidR="00E952C5" w:rsidRPr="00E952C5" w:rsidRDefault="00EA4F22" w:rsidP="00E952C5">
      <w:pPr>
        <w:ind w:left="1080"/>
        <w:jc w:val="center"/>
        <w:rPr>
          <w:color w:val="FF0000"/>
        </w:rPr>
      </w:pPr>
      <w:r>
        <w:rPr>
          <w:noProof/>
        </w:rPr>
        <w:drawing>
          <wp:inline distT="0" distB="0" distL="0" distR="0">
            <wp:extent cx="1933575" cy="2133600"/>
            <wp:effectExtent l="0" t="0" r="9525" b="0"/>
            <wp:docPr id="3" name="Picture 3" descr="cell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trans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inline>
        </w:drawing>
      </w:r>
    </w:p>
    <w:p w:rsidR="005B5C69" w:rsidRDefault="005B5C69" w:rsidP="001A4A2E">
      <w:pPr>
        <w:numPr>
          <w:ilvl w:val="0"/>
          <w:numId w:val="8"/>
        </w:numPr>
      </w:pPr>
      <w:r>
        <w:t>Explain how a cell imports larger molecules</w:t>
      </w:r>
    </w:p>
    <w:p w:rsidR="00E952C5" w:rsidRPr="00E952C5" w:rsidRDefault="00E952C5" w:rsidP="00E952C5">
      <w:pPr>
        <w:numPr>
          <w:ilvl w:val="1"/>
          <w:numId w:val="8"/>
        </w:numPr>
      </w:pPr>
      <w:r>
        <w:rPr>
          <w:color w:val="FF0000"/>
        </w:rPr>
        <w:t>Pore (small monomers)</w:t>
      </w:r>
    </w:p>
    <w:p w:rsidR="00E952C5" w:rsidRPr="00E952C5" w:rsidRDefault="00E952C5" w:rsidP="00E952C5">
      <w:pPr>
        <w:numPr>
          <w:ilvl w:val="1"/>
          <w:numId w:val="8"/>
        </w:numPr>
      </w:pPr>
      <w:r>
        <w:rPr>
          <w:color w:val="FF0000"/>
        </w:rPr>
        <w:t>Carrier Proteins (medium sized particles)</w:t>
      </w:r>
    </w:p>
    <w:p w:rsidR="00E952C5" w:rsidRPr="00E952C5" w:rsidRDefault="00E952C5" w:rsidP="00E952C5">
      <w:pPr>
        <w:numPr>
          <w:ilvl w:val="1"/>
          <w:numId w:val="8"/>
        </w:numPr>
      </w:pPr>
      <w:r>
        <w:rPr>
          <w:color w:val="FF0000"/>
        </w:rPr>
        <w:t>Active Transport (requires ATP for very large molecules)</w:t>
      </w:r>
    </w:p>
    <w:p w:rsidR="00E952C5" w:rsidRDefault="00E952C5" w:rsidP="00E952C5">
      <w:pPr>
        <w:ind w:left="1080"/>
        <w:rPr>
          <w:color w:val="FF0000"/>
        </w:rPr>
      </w:pPr>
    </w:p>
    <w:p w:rsidR="00E952C5" w:rsidRDefault="00EA4F22" w:rsidP="00E930E6">
      <w:pPr>
        <w:ind w:left="720"/>
        <w:rPr>
          <w:color w:val="FF0000"/>
        </w:rPr>
      </w:pPr>
      <w:r>
        <w:rPr>
          <w:noProof/>
          <w:color w:val="FF0000"/>
        </w:rPr>
        <w:drawing>
          <wp:inline distT="0" distB="0" distL="0" distR="0">
            <wp:extent cx="3609975" cy="1400175"/>
            <wp:effectExtent l="0" t="0" r="9525" b="9525"/>
            <wp:docPr id="4" name="Picture 4" descr="carrier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ier prot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1400175"/>
                    </a:xfrm>
                    <a:prstGeom prst="rect">
                      <a:avLst/>
                    </a:prstGeom>
                    <a:noFill/>
                    <a:ln>
                      <a:noFill/>
                    </a:ln>
                  </pic:spPr>
                </pic:pic>
              </a:graphicData>
            </a:graphic>
          </wp:inline>
        </w:drawing>
      </w:r>
      <w:r w:rsidR="00E930E6">
        <w:rPr>
          <w:color w:val="FF0000"/>
        </w:rPr>
        <w:tab/>
      </w:r>
      <w:r>
        <w:rPr>
          <w:noProof/>
          <w:color w:val="FF0000"/>
        </w:rPr>
        <w:drawing>
          <wp:inline distT="0" distB="0" distL="0" distR="0">
            <wp:extent cx="1990725" cy="1343025"/>
            <wp:effectExtent l="0" t="0" r="9525" b="9525"/>
            <wp:docPr id="5" name="Picture 5" descr="activ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 tran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343025"/>
                    </a:xfrm>
                    <a:prstGeom prst="rect">
                      <a:avLst/>
                    </a:prstGeom>
                    <a:noFill/>
                    <a:ln>
                      <a:noFill/>
                    </a:ln>
                  </pic:spPr>
                </pic:pic>
              </a:graphicData>
            </a:graphic>
          </wp:inline>
        </w:drawing>
      </w:r>
    </w:p>
    <w:p w:rsidR="00E930E6" w:rsidRDefault="00E930E6" w:rsidP="00E930E6">
      <w:pPr>
        <w:ind w:left="720"/>
      </w:pPr>
    </w:p>
    <w:p w:rsidR="0012746F" w:rsidRDefault="005B5C69" w:rsidP="00E930E6">
      <w:pPr>
        <w:numPr>
          <w:ilvl w:val="0"/>
          <w:numId w:val="8"/>
        </w:numPr>
      </w:pPr>
      <w:r>
        <w:t>What are the different types of transport across a cell membrane?</w:t>
      </w:r>
    </w:p>
    <w:p w:rsidR="00E930E6" w:rsidRPr="00E930E6" w:rsidRDefault="00E930E6" w:rsidP="00E930E6">
      <w:pPr>
        <w:numPr>
          <w:ilvl w:val="1"/>
          <w:numId w:val="8"/>
        </w:numPr>
      </w:pPr>
      <w:r>
        <w:rPr>
          <w:color w:val="FF0000"/>
        </w:rPr>
        <w:t>Simple diffusion</w:t>
      </w:r>
    </w:p>
    <w:p w:rsidR="00E930E6" w:rsidRPr="00E930E6" w:rsidRDefault="00E930E6" w:rsidP="00E930E6">
      <w:pPr>
        <w:numPr>
          <w:ilvl w:val="1"/>
          <w:numId w:val="8"/>
        </w:numPr>
      </w:pPr>
      <w:r>
        <w:rPr>
          <w:color w:val="FF0000"/>
        </w:rPr>
        <w:t>Facilitated diffusion</w:t>
      </w:r>
    </w:p>
    <w:p w:rsidR="00E930E6" w:rsidRPr="00E930E6" w:rsidRDefault="00E930E6" w:rsidP="00E930E6">
      <w:pPr>
        <w:numPr>
          <w:ilvl w:val="1"/>
          <w:numId w:val="8"/>
        </w:numPr>
      </w:pPr>
      <w:r>
        <w:rPr>
          <w:color w:val="FF0000"/>
        </w:rPr>
        <w:t>Active transport</w:t>
      </w:r>
    </w:p>
    <w:p w:rsidR="00E930E6" w:rsidRPr="00E930E6" w:rsidRDefault="00E930E6" w:rsidP="00E930E6">
      <w:pPr>
        <w:ind w:left="1440"/>
      </w:pPr>
    </w:p>
    <w:p w:rsidR="00A47543" w:rsidRPr="007875D0" w:rsidRDefault="00A47543" w:rsidP="00A47543">
      <w:pPr>
        <w:rPr>
          <w:b/>
          <w:u w:val="single"/>
        </w:rPr>
      </w:pPr>
      <w:r w:rsidRPr="007875D0">
        <w:rPr>
          <w:b/>
          <w:u w:val="single"/>
        </w:rPr>
        <w:t xml:space="preserve">Learning Goal #7 </w:t>
      </w:r>
      <w:r w:rsidRPr="007875D0">
        <w:rPr>
          <w:b/>
          <w:u w:val="single"/>
        </w:rPr>
        <w:sym w:font="Wingdings" w:char="F0E0"/>
      </w:r>
      <w:r w:rsidRPr="007875D0">
        <w:rPr>
          <w:b/>
          <w:u w:val="single"/>
        </w:rPr>
        <w:t xml:space="preserve"> </w:t>
      </w:r>
      <w:r w:rsidR="007B6E16" w:rsidRPr="007875D0">
        <w:rPr>
          <w:rFonts w:eastAsia="Calibri"/>
          <w:b/>
          <w:u w:val="single"/>
        </w:rPr>
        <w:t>I will be able to describe the characteristics of water and its role in the body</w:t>
      </w:r>
    </w:p>
    <w:p w:rsidR="00B80428" w:rsidRDefault="005B5C69" w:rsidP="001A4A2E">
      <w:pPr>
        <w:numPr>
          <w:ilvl w:val="0"/>
          <w:numId w:val="9"/>
        </w:numPr>
      </w:pPr>
      <w:r>
        <w:t>What are the roles of water in the human body?</w:t>
      </w:r>
    </w:p>
    <w:p w:rsidR="00E930E6" w:rsidRPr="00E930E6" w:rsidRDefault="00E930E6" w:rsidP="00E930E6">
      <w:pPr>
        <w:numPr>
          <w:ilvl w:val="1"/>
          <w:numId w:val="9"/>
        </w:numPr>
      </w:pPr>
      <w:r>
        <w:rPr>
          <w:color w:val="FF0000"/>
        </w:rPr>
        <w:t>Hydrate cell</w:t>
      </w:r>
    </w:p>
    <w:p w:rsidR="00E930E6" w:rsidRPr="00E930E6" w:rsidRDefault="00E930E6" w:rsidP="00E930E6">
      <w:pPr>
        <w:numPr>
          <w:ilvl w:val="1"/>
          <w:numId w:val="9"/>
        </w:numPr>
      </w:pPr>
      <w:r>
        <w:rPr>
          <w:color w:val="FF0000"/>
        </w:rPr>
        <w:t>In blood (most of volume)</w:t>
      </w:r>
    </w:p>
    <w:p w:rsidR="00E930E6" w:rsidRPr="00E930E6" w:rsidRDefault="00E930E6" w:rsidP="00E930E6">
      <w:pPr>
        <w:numPr>
          <w:ilvl w:val="1"/>
          <w:numId w:val="9"/>
        </w:numPr>
      </w:pPr>
      <w:r>
        <w:rPr>
          <w:color w:val="FF0000"/>
        </w:rPr>
        <w:t>Hydrolysis (used to break apart polymers)</w:t>
      </w:r>
    </w:p>
    <w:p w:rsidR="00E930E6" w:rsidRDefault="00E930E6" w:rsidP="00E930E6">
      <w:pPr>
        <w:ind w:left="1440"/>
      </w:pPr>
    </w:p>
    <w:p w:rsidR="005B5C69" w:rsidRDefault="005B5C69" w:rsidP="001A4A2E">
      <w:pPr>
        <w:numPr>
          <w:ilvl w:val="0"/>
          <w:numId w:val="9"/>
        </w:numPr>
      </w:pPr>
      <w:r>
        <w:t>Why do we need water in each of our cells?</w:t>
      </w:r>
    </w:p>
    <w:p w:rsidR="00106527" w:rsidRPr="00106527" w:rsidRDefault="00106527" w:rsidP="00106527">
      <w:pPr>
        <w:numPr>
          <w:ilvl w:val="1"/>
          <w:numId w:val="9"/>
        </w:numPr>
      </w:pPr>
      <w:r>
        <w:rPr>
          <w:color w:val="FF0000"/>
        </w:rPr>
        <w:t>hydrolysis to break down polymers</w:t>
      </w:r>
    </w:p>
    <w:p w:rsidR="00106527" w:rsidRPr="00106527" w:rsidRDefault="00106527" w:rsidP="00106527">
      <w:pPr>
        <w:numPr>
          <w:ilvl w:val="1"/>
          <w:numId w:val="9"/>
        </w:numPr>
      </w:pPr>
      <w:r>
        <w:rPr>
          <w:color w:val="FF0000"/>
        </w:rPr>
        <w:t>dehydration synthesis to build polymers</w:t>
      </w:r>
    </w:p>
    <w:p w:rsidR="00106527" w:rsidRDefault="00106527" w:rsidP="00106527">
      <w:pPr>
        <w:ind w:left="1440"/>
      </w:pPr>
    </w:p>
    <w:p w:rsidR="00106527" w:rsidRDefault="00106527" w:rsidP="00106527">
      <w:pPr>
        <w:ind w:left="1440"/>
      </w:pPr>
    </w:p>
    <w:p w:rsidR="005B5C69" w:rsidRDefault="005B5C69" w:rsidP="001A4A2E">
      <w:pPr>
        <w:numPr>
          <w:ilvl w:val="0"/>
          <w:numId w:val="9"/>
        </w:numPr>
      </w:pPr>
      <w:r>
        <w:lastRenderedPageBreak/>
        <w:t>What body systems use or monitor our water concentrations?</w:t>
      </w:r>
    </w:p>
    <w:p w:rsidR="00530504" w:rsidRDefault="00530504" w:rsidP="00530504">
      <w:pPr>
        <w:numPr>
          <w:ilvl w:val="0"/>
          <w:numId w:val="35"/>
        </w:numPr>
      </w:pPr>
      <w:r>
        <w:rPr>
          <w:color w:val="FF0000"/>
        </w:rPr>
        <w:t>Aldosterone released by adrenal gland to increase water retention</w:t>
      </w:r>
    </w:p>
    <w:p w:rsidR="00530504" w:rsidRPr="00530504" w:rsidRDefault="00530504" w:rsidP="00530504">
      <w:pPr>
        <w:numPr>
          <w:ilvl w:val="0"/>
          <w:numId w:val="35"/>
        </w:numPr>
      </w:pPr>
      <w:r w:rsidRPr="00530504">
        <w:rPr>
          <w:color w:val="FF0000"/>
        </w:rPr>
        <w:t>Blood pressure from ANH (in heart)</w:t>
      </w:r>
    </w:p>
    <w:p w:rsidR="00530504" w:rsidRPr="005B5C69" w:rsidRDefault="00530504" w:rsidP="00530504">
      <w:pPr>
        <w:ind w:left="1440"/>
      </w:pPr>
    </w:p>
    <w:p w:rsidR="00D250E8" w:rsidRPr="007875D0" w:rsidRDefault="00A47543" w:rsidP="00C73DAA">
      <w:pPr>
        <w:rPr>
          <w:rFonts w:eastAsia="Calibri"/>
          <w:b/>
          <w:u w:val="single"/>
        </w:rPr>
      </w:pPr>
      <w:r w:rsidRPr="007875D0">
        <w:rPr>
          <w:b/>
          <w:u w:val="single"/>
        </w:rPr>
        <w:t xml:space="preserve">Learning Goal #8 </w:t>
      </w:r>
      <w:r w:rsidR="00932F67" w:rsidRPr="00932F67">
        <w:rPr>
          <w:b/>
          <w:u w:val="single"/>
        </w:rPr>
        <w:sym w:font="Wingdings" w:char="F0E0"/>
      </w:r>
      <w:r w:rsidR="00932F67">
        <w:rPr>
          <w:b/>
          <w:u w:val="single"/>
        </w:rPr>
        <w:t xml:space="preserve"> </w:t>
      </w:r>
      <w:r w:rsidR="007875D0" w:rsidRPr="007875D0">
        <w:rPr>
          <w:rFonts w:eastAsia="Calibri"/>
          <w:b/>
          <w:u w:val="single"/>
        </w:rPr>
        <w:t>I will be able to explain the role of acids, bases and bases in the body</w:t>
      </w:r>
    </w:p>
    <w:p w:rsidR="007875D0" w:rsidRPr="00530504" w:rsidRDefault="00932F67" w:rsidP="001A4A2E">
      <w:pPr>
        <w:numPr>
          <w:ilvl w:val="0"/>
          <w:numId w:val="10"/>
        </w:numPr>
        <w:rPr>
          <w:b/>
          <w:u w:val="single"/>
        </w:rPr>
      </w:pPr>
      <w:r>
        <w:t>What are examples of acids and bases that are in our bodies?</w:t>
      </w:r>
    </w:p>
    <w:p w:rsidR="00530504" w:rsidRPr="00530504" w:rsidRDefault="00530504" w:rsidP="00530504">
      <w:pPr>
        <w:numPr>
          <w:ilvl w:val="1"/>
          <w:numId w:val="10"/>
        </w:numPr>
        <w:rPr>
          <w:b/>
          <w:color w:val="FF0000"/>
          <w:u w:val="single"/>
        </w:rPr>
      </w:pPr>
      <w:r w:rsidRPr="00530504">
        <w:rPr>
          <w:color w:val="FF0000"/>
        </w:rPr>
        <w:t>H ion from bicarbonate reaction in blood</w:t>
      </w:r>
      <w:r>
        <w:rPr>
          <w:color w:val="FF0000"/>
        </w:rPr>
        <w:t xml:space="preserve"> – acidic</w:t>
      </w:r>
    </w:p>
    <w:p w:rsidR="00530504" w:rsidRPr="00530504" w:rsidRDefault="00530504" w:rsidP="00530504">
      <w:pPr>
        <w:numPr>
          <w:ilvl w:val="1"/>
          <w:numId w:val="10"/>
        </w:numPr>
        <w:rPr>
          <w:b/>
          <w:color w:val="FF0000"/>
          <w:u w:val="single"/>
        </w:rPr>
      </w:pPr>
      <w:r>
        <w:rPr>
          <w:color w:val="FF0000"/>
        </w:rPr>
        <w:t>Sodium bicarbonate from pancreas – basic</w:t>
      </w:r>
    </w:p>
    <w:p w:rsidR="00530504" w:rsidRPr="00530504" w:rsidRDefault="00530504" w:rsidP="00530504">
      <w:pPr>
        <w:numPr>
          <w:ilvl w:val="1"/>
          <w:numId w:val="10"/>
        </w:numPr>
        <w:rPr>
          <w:b/>
          <w:color w:val="FF0000"/>
          <w:u w:val="single"/>
        </w:rPr>
      </w:pPr>
      <w:r>
        <w:rPr>
          <w:color w:val="FF0000"/>
        </w:rPr>
        <w:t>Hydrochloric acid in stomach – acid</w:t>
      </w:r>
    </w:p>
    <w:p w:rsidR="00530504" w:rsidRPr="00530504" w:rsidRDefault="00530504" w:rsidP="00F6012F">
      <w:pPr>
        <w:ind w:left="1440"/>
        <w:rPr>
          <w:b/>
          <w:color w:val="FF0000"/>
          <w:u w:val="single"/>
        </w:rPr>
      </w:pPr>
    </w:p>
    <w:p w:rsidR="00932F67" w:rsidRPr="009F3C2E" w:rsidRDefault="00932F67" w:rsidP="001A4A2E">
      <w:pPr>
        <w:numPr>
          <w:ilvl w:val="0"/>
          <w:numId w:val="10"/>
        </w:numPr>
        <w:rPr>
          <w:b/>
          <w:u w:val="single"/>
        </w:rPr>
      </w:pPr>
      <w:r>
        <w:t>How does our body try to maintain our pH?</w:t>
      </w:r>
    </w:p>
    <w:p w:rsidR="009F3C2E" w:rsidRPr="001D7D9C" w:rsidRDefault="001D7D9C" w:rsidP="009F3C2E">
      <w:pPr>
        <w:numPr>
          <w:ilvl w:val="1"/>
          <w:numId w:val="10"/>
        </w:numPr>
        <w:rPr>
          <w:b/>
          <w:u w:val="single"/>
        </w:rPr>
      </w:pPr>
      <w:r>
        <w:rPr>
          <w:color w:val="FF0000"/>
        </w:rPr>
        <w:t>Monitor H concentration – remove it in DCT in nephrons</w:t>
      </w:r>
    </w:p>
    <w:p w:rsidR="001D7D9C" w:rsidRPr="001D7D9C" w:rsidRDefault="001D7D9C" w:rsidP="009F3C2E">
      <w:pPr>
        <w:numPr>
          <w:ilvl w:val="1"/>
          <w:numId w:val="10"/>
        </w:numPr>
        <w:rPr>
          <w:b/>
          <w:u w:val="single"/>
        </w:rPr>
      </w:pPr>
      <w:r>
        <w:rPr>
          <w:color w:val="FF0000"/>
        </w:rPr>
        <w:t>Pancreas secretes sodium bicarbonate to neutralize stomach acid</w:t>
      </w:r>
    </w:p>
    <w:p w:rsidR="001D7D9C" w:rsidRPr="00932F67" w:rsidRDefault="001D7D9C" w:rsidP="001D7D9C">
      <w:pPr>
        <w:ind w:left="1440"/>
        <w:rPr>
          <w:b/>
          <w:u w:val="single"/>
        </w:rPr>
      </w:pPr>
    </w:p>
    <w:p w:rsidR="00932F67" w:rsidRPr="001D7D9C" w:rsidRDefault="00932F67" w:rsidP="001A4A2E">
      <w:pPr>
        <w:numPr>
          <w:ilvl w:val="0"/>
          <w:numId w:val="10"/>
        </w:numPr>
        <w:rPr>
          <w:b/>
          <w:u w:val="single"/>
        </w:rPr>
      </w:pPr>
      <w:r>
        <w:t>What body</w:t>
      </w:r>
      <w:r w:rsidR="001D7D9C">
        <w:t xml:space="preserve"> system</w:t>
      </w:r>
      <w:r>
        <w:t xml:space="preserve"> impact</w:t>
      </w:r>
      <w:r w:rsidR="001D7D9C">
        <w:t>s</w:t>
      </w:r>
      <w:r>
        <w:t xml:space="preserve"> the pH of you</w:t>
      </w:r>
      <w:r w:rsidR="001D7D9C">
        <w:t>r</w:t>
      </w:r>
      <w:r>
        <w:t xml:space="preserve"> internal environment and how does you</w:t>
      </w:r>
      <w:r w:rsidR="001D7D9C">
        <w:t>r</w:t>
      </w:r>
      <w:r>
        <w:t xml:space="preserve"> body try to monitor this?</w:t>
      </w:r>
    </w:p>
    <w:p w:rsidR="001D7D9C" w:rsidRPr="001D7D9C" w:rsidRDefault="001D7D9C" w:rsidP="001D7D9C">
      <w:pPr>
        <w:numPr>
          <w:ilvl w:val="1"/>
          <w:numId w:val="10"/>
        </w:numPr>
        <w:rPr>
          <w:b/>
          <w:u w:val="single"/>
        </w:rPr>
      </w:pPr>
      <w:r>
        <w:rPr>
          <w:color w:val="FF0000"/>
        </w:rPr>
        <w:t>Excretory system</w:t>
      </w:r>
    </w:p>
    <w:p w:rsidR="001D7D9C" w:rsidRPr="001D7D9C" w:rsidRDefault="001D7D9C" w:rsidP="001D7D9C">
      <w:pPr>
        <w:numPr>
          <w:ilvl w:val="1"/>
          <w:numId w:val="10"/>
        </w:numPr>
        <w:rPr>
          <w:b/>
          <w:u w:val="single"/>
        </w:rPr>
      </w:pPr>
      <w:r>
        <w:rPr>
          <w:color w:val="FF0000"/>
        </w:rPr>
        <w:t>Circulatory system</w:t>
      </w:r>
    </w:p>
    <w:p w:rsidR="001D7D9C" w:rsidRPr="001D7D9C" w:rsidRDefault="001D7D9C" w:rsidP="001D7D9C">
      <w:pPr>
        <w:numPr>
          <w:ilvl w:val="1"/>
          <w:numId w:val="10"/>
        </w:numPr>
        <w:rPr>
          <w:b/>
          <w:u w:val="single"/>
        </w:rPr>
      </w:pPr>
      <w:r>
        <w:rPr>
          <w:color w:val="FF0000"/>
        </w:rPr>
        <w:t>Digestion system</w:t>
      </w:r>
    </w:p>
    <w:p w:rsidR="001D7D9C" w:rsidRPr="00932F67" w:rsidRDefault="001D7D9C" w:rsidP="001D7D9C">
      <w:pPr>
        <w:numPr>
          <w:ilvl w:val="1"/>
          <w:numId w:val="10"/>
        </w:numPr>
        <w:rPr>
          <w:b/>
          <w:u w:val="single"/>
        </w:rPr>
      </w:pPr>
      <w:r>
        <w:rPr>
          <w:color w:val="FF0000"/>
        </w:rPr>
        <w:t>Respiratory system</w:t>
      </w:r>
    </w:p>
    <w:p w:rsidR="00932F67" w:rsidRPr="007875D0" w:rsidRDefault="00932F67" w:rsidP="00932F67">
      <w:pPr>
        <w:ind w:left="720"/>
        <w:rPr>
          <w:b/>
          <w:u w:val="single"/>
        </w:rPr>
      </w:pPr>
    </w:p>
    <w:p w:rsidR="00A332FA" w:rsidRPr="007875D0" w:rsidRDefault="00A47543" w:rsidP="007875D0">
      <w:pPr>
        <w:rPr>
          <w:rFonts w:eastAsia="Calibri"/>
          <w:b/>
          <w:u w:val="single"/>
        </w:rPr>
      </w:pPr>
      <w:r w:rsidRPr="007875D0">
        <w:rPr>
          <w:b/>
          <w:u w:val="single"/>
        </w:rPr>
        <w:t xml:space="preserve">Learning Goal #9 </w:t>
      </w:r>
      <w:r w:rsidRPr="007875D0">
        <w:rPr>
          <w:b/>
          <w:u w:val="single"/>
        </w:rPr>
        <w:sym w:font="Wingdings" w:char="F0E0"/>
      </w:r>
      <w:r w:rsidRPr="007875D0">
        <w:rPr>
          <w:b/>
          <w:u w:val="single"/>
        </w:rPr>
        <w:t xml:space="preserve"> </w:t>
      </w:r>
      <w:r w:rsidR="007875D0" w:rsidRPr="007875D0">
        <w:rPr>
          <w:rFonts w:eastAsia="Calibri"/>
          <w:b/>
          <w:u w:val="single"/>
        </w:rPr>
        <w:t>I will be able to explain dehydration synthesis and hydrolysis</w:t>
      </w:r>
    </w:p>
    <w:p w:rsidR="007875D0" w:rsidRDefault="00932F67" w:rsidP="001A4A2E">
      <w:pPr>
        <w:numPr>
          <w:ilvl w:val="0"/>
          <w:numId w:val="11"/>
        </w:numPr>
      </w:pPr>
      <w:r>
        <w:t>What is dehydration synthesis and when does this type of reaction occur?</w:t>
      </w:r>
    </w:p>
    <w:p w:rsidR="00F0147F" w:rsidRPr="00F0147F" w:rsidRDefault="00F0147F" w:rsidP="00F0147F">
      <w:pPr>
        <w:numPr>
          <w:ilvl w:val="0"/>
          <w:numId w:val="36"/>
        </w:numPr>
        <w:rPr>
          <w:color w:val="FF0000"/>
        </w:rPr>
      </w:pPr>
      <w:r w:rsidRPr="00F0147F">
        <w:rPr>
          <w:color w:val="FF0000"/>
        </w:rPr>
        <w:t>Dehydration synthesis is the building up of polymers</w:t>
      </w:r>
      <w:r>
        <w:rPr>
          <w:color w:val="FF0000"/>
        </w:rPr>
        <w:t xml:space="preserve"> and occurs in the body</w:t>
      </w:r>
    </w:p>
    <w:p w:rsidR="00F0147F" w:rsidRDefault="00EA4F22" w:rsidP="00F0147F">
      <w:pPr>
        <w:ind w:left="720"/>
        <w:jc w:val="center"/>
      </w:pPr>
      <w:r>
        <w:rPr>
          <w:noProof/>
        </w:rPr>
        <w:drawing>
          <wp:inline distT="0" distB="0" distL="0" distR="0">
            <wp:extent cx="3810000" cy="1476375"/>
            <wp:effectExtent l="0" t="0" r="0" b="9525"/>
            <wp:docPr id="6" name="Picture 6" descr="Dehydratio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hydration Synth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476375"/>
                    </a:xfrm>
                    <a:prstGeom prst="rect">
                      <a:avLst/>
                    </a:prstGeom>
                    <a:noFill/>
                    <a:ln>
                      <a:noFill/>
                    </a:ln>
                  </pic:spPr>
                </pic:pic>
              </a:graphicData>
            </a:graphic>
          </wp:inline>
        </w:drawing>
      </w:r>
    </w:p>
    <w:p w:rsidR="00932F67" w:rsidRDefault="00932F67" w:rsidP="001A4A2E">
      <w:pPr>
        <w:numPr>
          <w:ilvl w:val="0"/>
          <w:numId w:val="11"/>
        </w:numPr>
      </w:pPr>
      <w:r>
        <w:t>What is hydrolysis and when does this type of reaction occur?</w:t>
      </w:r>
    </w:p>
    <w:p w:rsidR="00F0147F" w:rsidRPr="00F0147F" w:rsidRDefault="00F0147F" w:rsidP="00F0147F">
      <w:pPr>
        <w:numPr>
          <w:ilvl w:val="1"/>
          <w:numId w:val="11"/>
        </w:numPr>
      </w:pPr>
      <w:r>
        <w:rPr>
          <w:color w:val="FF0000"/>
        </w:rPr>
        <w:t>Hydrolysis is the breaking apart of polymers to make monomers</w:t>
      </w:r>
    </w:p>
    <w:p w:rsidR="00F0147F" w:rsidRPr="00F0147F" w:rsidRDefault="00F0147F" w:rsidP="00F0147F">
      <w:pPr>
        <w:numPr>
          <w:ilvl w:val="1"/>
          <w:numId w:val="11"/>
        </w:numPr>
      </w:pPr>
      <w:r>
        <w:rPr>
          <w:color w:val="FF0000"/>
        </w:rPr>
        <w:t>This occurs in the lysosome on the cell organelle</w:t>
      </w:r>
    </w:p>
    <w:p w:rsidR="00F0147F" w:rsidRDefault="00EA4F22" w:rsidP="00F0147F">
      <w:pPr>
        <w:ind w:left="1440"/>
      </w:pPr>
      <w:r>
        <w:rPr>
          <w:noProof/>
        </w:rPr>
        <w:drawing>
          <wp:inline distT="0" distB="0" distL="0" distR="0">
            <wp:extent cx="3371850" cy="2000250"/>
            <wp:effectExtent l="0" t="0" r="0" b="0"/>
            <wp:docPr id="7" name="Picture 7" descr="hyd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oly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000250"/>
                    </a:xfrm>
                    <a:prstGeom prst="rect">
                      <a:avLst/>
                    </a:prstGeom>
                    <a:noFill/>
                    <a:ln>
                      <a:noFill/>
                    </a:ln>
                  </pic:spPr>
                </pic:pic>
              </a:graphicData>
            </a:graphic>
          </wp:inline>
        </w:drawing>
      </w:r>
    </w:p>
    <w:p w:rsidR="00F0147F" w:rsidRDefault="00F0147F" w:rsidP="00F0147F">
      <w:pPr>
        <w:ind w:left="1440"/>
      </w:pPr>
    </w:p>
    <w:p w:rsidR="00F0147F" w:rsidRDefault="00F0147F" w:rsidP="00F0147F">
      <w:pPr>
        <w:ind w:left="1440"/>
      </w:pPr>
    </w:p>
    <w:p w:rsidR="00932F67" w:rsidRPr="00932F67" w:rsidRDefault="00932F67" w:rsidP="00932F67">
      <w:pPr>
        <w:ind w:left="720"/>
      </w:pPr>
    </w:p>
    <w:p w:rsidR="00FD53FA" w:rsidRPr="007875D0" w:rsidRDefault="00A47543" w:rsidP="00A47543">
      <w:pPr>
        <w:rPr>
          <w:rFonts w:eastAsia="Calibri"/>
          <w:b/>
          <w:u w:val="single"/>
        </w:rPr>
      </w:pPr>
      <w:r w:rsidRPr="007875D0">
        <w:rPr>
          <w:b/>
          <w:u w:val="single"/>
        </w:rPr>
        <w:lastRenderedPageBreak/>
        <w:t xml:space="preserve">Learning Goal #10 </w:t>
      </w:r>
      <w:r w:rsidRPr="007875D0">
        <w:rPr>
          <w:b/>
          <w:u w:val="single"/>
        </w:rPr>
        <w:sym w:font="Wingdings" w:char="F0E0"/>
      </w:r>
      <w:r w:rsidRPr="007875D0">
        <w:rPr>
          <w:b/>
          <w:u w:val="single"/>
        </w:rPr>
        <w:t xml:space="preserve"> </w:t>
      </w:r>
      <w:r w:rsidR="007875D0" w:rsidRPr="007875D0">
        <w:rPr>
          <w:rFonts w:eastAsia="Calibri"/>
          <w:b/>
          <w:u w:val="single"/>
        </w:rPr>
        <w:t>I will be able to differentiate between carbohydrates, lipids, proteins, and nucleic acids</w:t>
      </w:r>
    </w:p>
    <w:p w:rsidR="00932F67" w:rsidRDefault="00932F67" w:rsidP="001A4A2E">
      <w:pPr>
        <w:numPr>
          <w:ilvl w:val="0"/>
          <w:numId w:val="12"/>
        </w:numPr>
      </w:pPr>
      <w:r>
        <w:t>Draw the basic identifying structures of a carbohydrate, a lipid, a protein, and nucleic acid</w:t>
      </w:r>
    </w:p>
    <w:p w:rsidR="00603734" w:rsidRPr="00603734" w:rsidRDefault="00603734" w:rsidP="00603734">
      <w:pPr>
        <w:numPr>
          <w:ilvl w:val="1"/>
          <w:numId w:val="12"/>
        </w:numPr>
        <w:rPr>
          <w:color w:val="FF0000"/>
        </w:rPr>
      </w:pPr>
      <w:r w:rsidRPr="00603734">
        <w:rPr>
          <w:color w:val="FF0000"/>
        </w:rPr>
        <w:t>Protein</w:t>
      </w:r>
    </w:p>
    <w:p w:rsidR="00603734" w:rsidRDefault="00EA4F22" w:rsidP="00603734">
      <w:pPr>
        <w:ind w:left="1080"/>
      </w:pPr>
      <w:r>
        <w:rPr>
          <w:noProof/>
          <w:color w:val="0000FF"/>
        </w:rPr>
        <w:drawing>
          <wp:inline distT="0" distB="0" distL="0" distR="0">
            <wp:extent cx="2266950" cy="847725"/>
            <wp:effectExtent l="0" t="0" r="0" b="9525"/>
            <wp:docPr id="8" name="irc_mi" descr="Prote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t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847725"/>
                    </a:xfrm>
                    <a:prstGeom prst="rect">
                      <a:avLst/>
                    </a:prstGeom>
                    <a:noFill/>
                    <a:ln>
                      <a:noFill/>
                    </a:ln>
                  </pic:spPr>
                </pic:pic>
              </a:graphicData>
            </a:graphic>
          </wp:inline>
        </w:drawing>
      </w:r>
      <w:r w:rsidR="00603734">
        <w:tab/>
      </w:r>
      <w:r>
        <w:rPr>
          <w:noProof/>
          <w:color w:val="0000FF"/>
        </w:rPr>
        <w:drawing>
          <wp:inline distT="0" distB="0" distL="0" distR="0">
            <wp:extent cx="1676400" cy="1333500"/>
            <wp:effectExtent l="0" t="0" r="0" b="0"/>
            <wp:docPr id="9" name="irc_mi" descr="pepti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ept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inline>
        </w:drawing>
      </w:r>
    </w:p>
    <w:p w:rsidR="00603734" w:rsidRDefault="00603734" w:rsidP="00603734">
      <w:pPr>
        <w:numPr>
          <w:ilvl w:val="1"/>
          <w:numId w:val="12"/>
        </w:numPr>
        <w:rPr>
          <w:color w:val="FF0000"/>
        </w:rPr>
      </w:pPr>
      <w:r w:rsidRPr="00603734">
        <w:rPr>
          <w:color w:val="FF0000"/>
        </w:rPr>
        <w:t>Carbohydrate</w:t>
      </w:r>
    </w:p>
    <w:p w:rsidR="00603734" w:rsidRDefault="00EA4F22" w:rsidP="00603734">
      <w:pPr>
        <w:ind w:left="1080"/>
      </w:pPr>
      <w:r>
        <w:rPr>
          <w:noProof/>
          <w:color w:val="0000FF"/>
        </w:rPr>
        <w:drawing>
          <wp:inline distT="0" distB="0" distL="0" distR="0">
            <wp:extent cx="742950" cy="1276350"/>
            <wp:effectExtent l="0" t="0" r="0" b="0"/>
            <wp:docPr id="10" name="irc_mi" descr="D-glucose_color_cod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glucose_color_cod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1276350"/>
                    </a:xfrm>
                    <a:prstGeom prst="rect">
                      <a:avLst/>
                    </a:prstGeom>
                    <a:noFill/>
                    <a:ln>
                      <a:noFill/>
                    </a:ln>
                  </pic:spPr>
                </pic:pic>
              </a:graphicData>
            </a:graphic>
          </wp:inline>
        </w:drawing>
      </w:r>
      <w:r w:rsidR="00603734">
        <w:tab/>
      </w:r>
      <w:r>
        <w:rPr>
          <w:noProof/>
          <w:color w:val="0000FF"/>
        </w:rPr>
        <w:drawing>
          <wp:inline distT="0" distB="0" distL="0" distR="0">
            <wp:extent cx="1219200" cy="1276350"/>
            <wp:effectExtent l="0" t="0" r="0" b="0"/>
            <wp:docPr id="11" name="irc_mi" descr="gluco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luc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r w:rsidR="00603734">
        <w:tab/>
      </w:r>
      <w:r>
        <w:rPr>
          <w:noProof/>
          <w:color w:val="0000FF"/>
        </w:rPr>
        <w:drawing>
          <wp:inline distT="0" distB="0" distL="0" distR="0">
            <wp:extent cx="2971800" cy="1362075"/>
            <wp:effectExtent l="0" t="0" r="0" b="9525"/>
            <wp:docPr id="12" name="irc_mi" descr="amylopect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mylopect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1362075"/>
                    </a:xfrm>
                    <a:prstGeom prst="rect">
                      <a:avLst/>
                    </a:prstGeom>
                    <a:noFill/>
                    <a:ln>
                      <a:noFill/>
                    </a:ln>
                  </pic:spPr>
                </pic:pic>
              </a:graphicData>
            </a:graphic>
          </wp:inline>
        </w:drawing>
      </w:r>
    </w:p>
    <w:p w:rsidR="00603734" w:rsidRPr="00603734" w:rsidRDefault="00603734" w:rsidP="00603734">
      <w:pPr>
        <w:rPr>
          <w:color w:val="FF0000"/>
        </w:rPr>
      </w:pPr>
    </w:p>
    <w:p w:rsidR="00603734" w:rsidRPr="00603734" w:rsidRDefault="00603734" w:rsidP="00603734">
      <w:pPr>
        <w:numPr>
          <w:ilvl w:val="1"/>
          <w:numId w:val="12"/>
        </w:numPr>
        <w:rPr>
          <w:color w:val="FF0000"/>
        </w:rPr>
      </w:pPr>
      <w:r w:rsidRPr="00603734">
        <w:rPr>
          <w:color w:val="FF0000"/>
        </w:rPr>
        <w:t>Nucleic acid</w:t>
      </w:r>
    </w:p>
    <w:p w:rsidR="00603734" w:rsidRDefault="00EA4F22" w:rsidP="006F0282">
      <w:pPr>
        <w:ind w:left="1080"/>
      </w:pPr>
      <w:r>
        <w:rPr>
          <w:noProof/>
          <w:color w:val="0000FF"/>
        </w:rPr>
        <w:drawing>
          <wp:inline distT="0" distB="0" distL="0" distR="0">
            <wp:extent cx="2838450" cy="1476375"/>
            <wp:effectExtent l="0" t="0" r="0" b="9525"/>
            <wp:docPr id="13" name="irc_mi" descr="nucleic_acid2_5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ucleic_acid2_5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476375"/>
                    </a:xfrm>
                    <a:prstGeom prst="rect">
                      <a:avLst/>
                    </a:prstGeom>
                    <a:noFill/>
                    <a:ln>
                      <a:noFill/>
                    </a:ln>
                  </pic:spPr>
                </pic:pic>
              </a:graphicData>
            </a:graphic>
          </wp:inline>
        </w:drawing>
      </w:r>
    </w:p>
    <w:p w:rsidR="006F0282" w:rsidRPr="006F0282" w:rsidRDefault="006F0282" w:rsidP="00603734">
      <w:pPr>
        <w:numPr>
          <w:ilvl w:val="1"/>
          <w:numId w:val="12"/>
        </w:numPr>
        <w:rPr>
          <w:color w:val="FF0000"/>
        </w:rPr>
      </w:pPr>
      <w:r w:rsidRPr="006F0282">
        <w:rPr>
          <w:color w:val="FF0000"/>
        </w:rPr>
        <w:t>Lipids</w:t>
      </w:r>
    </w:p>
    <w:p w:rsidR="006F0282" w:rsidRDefault="00EA4F22" w:rsidP="006F0282">
      <w:pPr>
        <w:ind w:left="1080"/>
      </w:pPr>
      <w:r>
        <w:rPr>
          <w:noProof/>
          <w:color w:val="0000FF"/>
        </w:rPr>
        <w:drawing>
          <wp:inline distT="0" distB="0" distL="0" distR="0">
            <wp:extent cx="1695450" cy="1104900"/>
            <wp:effectExtent l="0" t="0" r="0" b="0"/>
            <wp:docPr id="14" name="irc_mi" descr="triglycerid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riglyceri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104900"/>
                    </a:xfrm>
                    <a:prstGeom prst="rect">
                      <a:avLst/>
                    </a:prstGeom>
                    <a:noFill/>
                    <a:ln>
                      <a:noFill/>
                    </a:ln>
                  </pic:spPr>
                </pic:pic>
              </a:graphicData>
            </a:graphic>
          </wp:inline>
        </w:drawing>
      </w:r>
      <w:r w:rsidR="006F0282">
        <w:tab/>
      </w:r>
      <w:r>
        <w:rPr>
          <w:noProof/>
          <w:color w:val="0000FF"/>
        </w:rPr>
        <w:drawing>
          <wp:inline distT="0" distB="0" distL="0" distR="0">
            <wp:extent cx="1238250" cy="1219200"/>
            <wp:effectExtent l="0" t="0" r="0" b="0"/>
            <wp:docPr id="15" name="irc_mi" descr="lipid-molecul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ipid-molecu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a:ln>
                      <a:noFill/>
                    </a:ln>
                  </pic:spPr>
                </pic:pic>
              </a:graphicData>
            </a:graphic>
          </wp:inline>
        </w:drawing>
      </w:r>
    </w:p>
    <w:p w:rsidR="006F0282" w:rsidRDefault="006F0282" w:rsidP="006F0282"/>
    <w:p w:rsidR="00932F67" w:rsidRDefault="00932F67" w:rsidP="001A4A2E">
      <w:pPr>
        <w:numPr>
          <w:ilvl w:val="0"/>
          <w:numId w:val="12"/>
        </w:numPr>
      </w:pPr>
      <w:r>
        <w:t>Draw the following structures (on the test you will need to be able to identify these structures, not draw them): ATP, DNA, RNA, disaccharide, glucose, hemoglobin, monosaccharide, neutral fat, phospholipid, starch, glycogen, cellulose, saturated fatty acids, unsaturated fatty acids, steroids.</w:t>
      </w:r>
    </w:p>
    <w:p w:rsidR="00EE48C3" w:rsidRDefault="00EE48C3" w:rsidP="00AF4CA3">
      <w:pPr>
        <w:numPr>
          <w:ilvl w:val="0"/>
          <w:numId w:val="37"/>
        </w:numPr>
        <w:rPr>
          <w:color w:val="FF0000"/>
        </w:rPr>
        <w:sectPr w:rsidR="00EE48C3" w:rsidSect="009A7A8D">
          <w:type w:val="continuous"/>
          <w:pgSz w:w="12240" w:h="15840"/>
          <w:pgMar w:top="720" w:right="720" w:bottom="720" w:left="720" w:header="720" w:footer="720" w:gutter="0"/>
          <w:cols w:space="720"/>
          <w:docGrid w:linePitch="360"/>
        </w:sectPr>
      </w:pPr>
    </w:p>
    <w:p w:rsidR="00AF4CA3" w:rsidRDefault="00AF4CA3" w:rsidP="00AF4CA3">
      <w:pPr>
        <w:numPr>
          <w:ilvl w:val="0"/>
          <w:numId w:val="37"/>
        </w:numPr>
        <w:rPr>
          <w:color w:val="FF0000"/>
        </w:rPr>
      </w:pPr>
      <w:r w:rsidRPr="00AF4CA3">
        <w:rPr>
          <w:color w:val="FF0000"/>
        </w:rPr>
        <w:lastRenderedPageBreak/>
        <w:t>ATP</w:t>
      </w:r>
    </w:p>
    <w:p w:rsidR="00AF4CA3" w:rsidRDefault="00EA4F22" w:rsidP="00AF4CA3">
      <w:pPr>
        <w:ind w:left="1440"/>
        <w:rPr>
          <w:color w:val="FF0000"/>
        </w:rPr>
      </w:pPr>
      <w:r>
        <w:rPr>
          <w:noProof/>
          <w:color w:val="FF0000"/>
        </w:rPr>
        <w:drawing>
          <wp:inline distT="0" distB="0" distL="0" distR="0">
            <wp:extent cx="2066925" cy="1257300"/>
            <wp:effectExtent l="0" t="0" r="9525" b="0"/>
            <wp:docPr id="16" name="Picture 16" de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rsidR="00AF4CA3" w:rsidRDefault="00AF4CA3" w:rsidP="00AF4CA3">
      <w:pPr>
        <w:numPr>
          <w:ilvl w:val="0"/>
          <w:numId w:val="37"/>
        </w:numPr>
        <w:rPr>
          <w:color w:val="FF0000"/>
        </w:rPr>
      </w:pPr>
      <w:r>
        <w:rPr>
          <w:color w:val="FF0000"/>
        </w:rPr>
        <w:lastRenderedPageBreak/>
        <w:t>DNA</w:t>
      </w:r>
    </w:p>
    <w:p w:rsidR="00AF4CA3" w:rsidRDefault="00EA4F22" w:rsidP="00AF4CA3">
      <w:pPr>
        <w:ind w:left="1440"/>
        <w:rPr>
          <w:color w:val="FF0000"/>
        </w:rPr>
      </w:pPr>
      <w:r>
        <w:rPr>
          <w:noProof/>
          <w:color w:val="FF0000"/>
        </w:rPr>
        <w:drawing>
          <wp:inline distT="0" distB="0" distL="0" distR="0">
            <wp:extent cx="1600200" cy="1409700"/>
            <wp:effectExtent l="0" t="0" r="0" b="0"/>
            <wp:docPr id="17" name="Picture 17"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inline>
        </w:drawing>
      </w:r>
    </w:p>
    <w:p w:rsidR="00AF4CA3" w:rsidRDefault="00AF4CA3" w:rsidP="00AF4CA3">
      <w:pPr>
        <w:numPr>
          <w:ilvl w:val="0"/>
          <w:numId w:val="37"/>
        </w:numPr>
        <w:rPr>
          <w:color w:val="FF0000"/>
        </w:rPr>
      </w:pPr>
      <w:r>
        <w:rPr>
          <w:color w:val="FF0000"/>
        </w:rPr>
        <w:lastRenderedPageBreak/>
        <w:t>RNA</w:t>
      </w:r>
    </w:p>
    <w:p w:rsidR="00AF4CA3" w:rsidRDefault="00EA4F22" w:rsidP="00AF4CA3">
      <w:pPr>
        <w:ind w:left="1440"/>
        <w:rPr>
          <w:color w:val="FF0000"/>
        </w:rPr>
      </w:pPr>
      <w:r>
        <w:rPr>
          <w:noProof/>
          <w:color w:val="FF0000"/>
        </w:rPr>
        <w:drawing>
          <wp:inline distT="0" distB="0" distL="0" distR="0">
            <wp:extent cx="1066800" cy="1847850"/>
            <wp:effectExtent l="0" t="0" r="0" b="0"/>
            <wp:docPr id="18" name="Picture 18" descr="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847850"/>
                    </a:xfrm>
                    <a:prstGeom prst="rect">
                      <a:avLst/>
                    </a:prstGeom>
                    <a:noFill/>
                    <a:ln>
                      <a:noFill/>
                    </a:ln>
                  </pic:spPr>
                </pic:pic>
              </a:graphicData>
            </a:graphic>
          </wp:inline>
        </w:drawing>
      </w:r>
    </w:p>
    <w:p w:rsidR="00AF4CA3" w:rsidRDefault="00AF4CA3" w:rsidP="00AF4CA3">
      <w:pPr>
        <w:ind w:left="1440"/>
        <w:rPr>
          <w:color w:val="FF0000"/>
        </w:rPr>
      </w:pPr>
    </w:p>
    <w:p w:rsidR="00AF4CA3" w:rsidRDefault="00AF4CA3" w:rsidP="00AF4CA3">
      <w:pPr>
        <w:numPr>
          <w:ilvl w:val="0"/>
          <w:numId w:val="37"/>
        </w:numPr>
        <w:rPr>
          <w:color w:val="FF0000"/>
        </w:rPr>
      </w:pPr>
      <w:r>
        <w:rPr>
          <w:color w:val="FF0000"/>
        </w:rPr>
        <w:t>Disaccharide</w:t>
      </w:r>
    </w:p>
    <w:p w:rsidR="00AF4CA3" w:rsidRDefault="00EA4F22" w:rsidP="00AF4CA3">
      <w:pPr>
        <w:ind w:left="1440"/>
        <w:rPr>
          <w:color w:val="FF0000"/>
        </w:rPr>
      </w:pPr>
      <w:r>
        <w:rPr>
          <w:noProof/>
          <w:color w:val="FF0000"/>
        </w:rPr>
        <w:drawing>
          <wp:inline distT="0" distB="0" distL="0" distR="0">
            <wp:extent cx="2438400" cy="1143000"/>
            <wp:effectExtent l="0" t="0" r="0" b="0"/>
            <wp:docPr id="19" name="Picture 19" descr="disaccha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acchari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143000"/>
                    </a:xfrm>
                    <a:prstGeom prst="rect">
                      <a:avLst/>
                    </a:prstGeom>
                    <a:noFill/>
                    <a:ln>
                      <a:noFill/>
                    </a:ln>
                  </pic:spPr>
                </pic:pic>
              </a:graphicData>
            </a:graphic>
          </wp:inline>
        </w:drawing>
      </w:r>
    </w:p>
    <w:p w:rsidR="00EE48C3" w:rsidRDefault="00EE48C3" w:rsidP="00AF4CA3">
      <w:pPr>
        <w:ind w:left="1440"/>
        <w:rPr>
          <w:color w:val="FF0000"/>
        </w:rPr>
      </w:pPr>
    </w:p>
    <w:p w:rsidR="00AF4CA3" w:rsidRDefault="00AF4CA3" w:rsidP="00AF4CA3">
      <w:pPr>
        <w:numPr>
          <w:ilvl w:val="0"/>
          <w:numId w:val="37"/>
        </w:numPr>
        <w:rPr>
          <w:color w:val="FF0000"/>
        </w:rPr>
      </w:pPr>
      <w:r>
        <w:rPr>
          <w:color w:val="FF0000"/>
        </w:rPr>
        <w:t>Glucose</w:t>
      </w:r>
    </w:p>
    <w:p w:rsidR="00AF4CA3" w:rsidRDefault="00EA4F22" w:rsidP="00AF4CA3">
      <w:pPr>
        <w:ind w:left="1440"/>
        <w:rPr>
          <w:color w:val="FF0000"/>
        </w:rPr>
      </w:pPr>
      <w:r>
        <w:rPr>
          <w:noProof/>
          <w:color w:val="FF0000"/>
        </w:rPr>
        <w:drawing>
          <wp:inline distT="0" distB="0" distL="0" distR="0">
            <wp:extent cx="1762125" cy="1847850"/>
            <wp:effectExtent l="0" t="0" r="9525" b="0"/>
            <wp:docPr id="20" name="Picture 20" descr="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uc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847850"/>
                    </a:xfrm>
                    <a:prstGeom prst="rect">
                      <a:avLst/>
                    </a:prstGeom>
                    <a:noFill/>
                    <a:ln>
                      <a:noFill/>
                    </a:ln>
                  </pic:spPr>
                </pic:pic>
              </a:graphicData>
            </a:graphic>
          </wp:inline>
        </w:drawing>
      </w:r>
    </w:p>
    <w:p w:rsidR="00AF4CA3" w:rsidRDefault="00AF4CA3" w:rsidP="00AF4CA3">
      <w:pPr>
        <w:ind w:left="1440"/>
        <w:rPr>
          <w:color w:val="FF0000"/>
        </w:rPr>
      </w:pPr>
    </w:p>
    <w:p w:rsidR="00AF4CA3" w:rsidRDefault="00AF4CA3" w:rsidP="00AF4CA3">
      <w:pPr>
        <w:numPr>
          <w:ilvl w:val="0"/>
          <w:numId w:val="37"/>
        </w:numPr>
        <w:rPr>
          <w:color w:val="FF0000"/>
        </w:rPr>
      </w:pPr>
      <w:r>
        <w:rPr>
          <w:color w:val="FF0000"/>
        </w:rPr>
        <w:t>Hemoglobin</w:t>
      </w:r>
    </w:p>
    <w:p w:rsidR="00AF4CA3" w:rsidRDefault="00EA4F22" w:rsidP="00AF4CA3">
      <w:pPr>
        <w:ind w:left="1440"/>
        <w:rPr>
          <w:color w:val="FF0000"/>
        </w:rPr>
      </w:pPr>
      <w:r>
        <w:rPr>
          <w:noProof/>
          <w:color w:val="FF0000"/>
        </w:rPr>
        <w:drawing>
          <wp:inline distT="0" distB="0" distL="0" distR="0">
            <wp:extent cx="1543050" cy="1590675"/>
            <wp:effectExtent l="0" t="0" r="0" b="9525"/>
            <wp:docPr id="21" name="Picture 21" descr="h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moglob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inline>
        </w:drawing>
      </w:r>
    </w:p>
    <w:p w:rsidR="00AF4CA3" w:rsidRDefault="00AF4CA3" w:rsidP="005D5AC0">
      <w:pPr>
        <w:rPr>
          <w:color w:val="FF0000"/>
        </w:rPr>
      </w:pPr>
    </w:p>
    <w:p w:rsidR="00EE48C3" w:rsidRDefault="00EE48C3" w:rsidP="005D5AC0">
      <w:pPr>
        <w:rPr>
          <w:color w:val="FF0000"/>
        </w:rPr>
      </w:pPr>
    </w:p>
    <w:p w:rsidR="00EE48C3" w:rsidRDefault="00EE48C3" w:rsidP="005D5AC0">
      <w:pPr>
        <w:rPr>
          <w:color w:val="FF0000"/>
        </w:rPr>
      </w:pPr>
    </w:p>
    <w:p w:rsidR="00EE48C3" w:rsidRDefault="00EE48C3" w:rsidP="005D5AC0">
      <w:pPr>
        <w:rPr>
          <w:color w:val="FF0000"/>
        </w:rPr>
      </w:pPr>
    </w:p>
    <w:p w:rsidR="00EE48C3" w:rsidRDefault="00EE48C3" w:rsidP="005D5AC0">
      <w:pPr>
        <w:rPr>
          <w:color w:val="FF0000"/>
        </w:rPr>
      </w:pPr>
    </w:p>
    <w:p w:rsidR="00EE48C3" w:rsidRDefault="00EE48C3" w:rsidP="005D5AC0">
      <w:pPr>
        <w:rPr>
          <w:color w:val="FF0000"/>
        </w:rPr>
      </w:pPr>
    </w:p>
    <w:p w:rsidR="00EE48C3" w:rsidRDefault="00EE48C3" w:rsidP="005D5AC0">
      <w:pPr>
        <w:rPr>
          <w:color w:val="FF0000"/>
        </w:rPr>
      </w:pPr>
    </w:p>
    <w:p w:rsidR="00EE48C3" w:rsidRPr="005D5AC0" w:rsidRDefault="00EE48C3" w:rsidP="005D5AC0">
      <w:pPr>
        <w:rPr>
          <w:color w:val="FF0000"/>
        </w:rPr>
      </w:pPr>
    </w:p>
    <w:p w:rsidR="00AF4CA3" w:rsidRDefault="00AF4CA3" w:rsidP="00AF4CA3">
      <w:pPr>
        <w:numPr>
          <w:ilvl w:val="0"/>
          <w:numId w:val="37"/>
        </w:numPr>
        <w:rPr>
          <w:color w:val="FF0000"/>
        </w:rPr>
      </w:pPr>
      <w:r>
        <w:rPr>
          <w:color w:val="FF0000"/>
        </w:rPr>
        <w:lastRenderedPageBreak/>
        <w:t>Phospholipid</w:t>
      </w:r>
    </w:p>
    <w:p w:rsidR="00AF4CA3" w:rsidRDefault="00EA4F22" w:rsidP="00AF4CA3">
      <w:pPr>
        <w:ind w:left="1440"/>
        <w:rPr>
          <w:color w:val="FF0000"/>
        </w:rPr>
      </w:pPr>
      <w:r>
        <w:rPr>
          <w:noProof/>
          <w:color w:val="FF0000"/>
        </w:rPr>
        <w:drawing>
          <wp:inline distT="0" distB="0" distL="0" distR="0">
            <wp:extent cx="2286000" cy="1714500"/>
            <wp:effectExtent l="0" t="0" r="0" b="0"/>
            <wp:docPr id="22" name="Picture 22" descr="Phospholipid_Chemical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spholipid_Chemicalmake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5D5AC0" w:rsidRDefault="005D5AC0" w:rsidP="00AF4CA3">
      <w:pPr>
        <w:ind w:left="1440"/>
        <w:rPr>
          <w:color w:val="FF0000"/>
        </w:rPr>
      </w:pPr>
    </w:p>
    <w:p w:rsidR="00AF4CA3" w:rsidRDefault="00AF4CA3" w:rsidP="00AF4CA3">
      <w:pPr>
        <w:numPr>
          <w:ilvl w:val="0"/>
          <w:numId w:val="37"/>
        </w:numPr>
        <w:rPr>
          <w:color w:val="FF0000"/>
        </w:rPr>
      </w:pPr>
      <w:r>
        <w:rPr>
          <w:color w:val="FF0000"/>
        </w:rPr>
        <w:t>starch</w:t>
      </w:r>
    </w:p>
    <w:p w:rsidR="00AF4CA3" w:rsidRDefault="00EA4F22" w:rsidP="00AF4CA3">
      <w:pPr>
        <w:pStyle w:val="ListParagraph"/>
        <w:rPr>
          <w:color w:val="FF0000"/>
        </w:rPr>
      </w:pPr>
      <w:r>
        <w:rPr>
          <w:noProof/>
          <w:color w:val="FF0000"/>
        </w:rPr>
        <w:drawing>
          <wp:inline distT="0" distB="0" distL="0" distR="0">
            <wp:extent cx="2133600" cy="933450"/>
            <wp:effectExtent l="0" t="0" r="0" b="0"/>
            <wp:docPr id="23" name="Picture 23" descr="st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noFill/>
                    <a:ln>
                      <a:noFill/>
                    </a:ln>
                  </pic:spPr>
                </pic:pic>
              </a:graphicData>
            </a:graphic>
          </wp:inline>
        </w:drawing>
      </w:r>
    </w:p>
    <w:p w:rsidR="00EE48C3" w:rsidRDefault="00EE48C3" w:rsidP="00AF4CA3">
      <w:pPr>
        <w:pStyle w:val="ListParagraph"/>
        <w:rPr>
          <w:color w:val="FF0000"/>
        </w:rPr>
      </w:pPr>
    </w:p>
    <w:p w:rsidR="00AF4CA3" w:rsidRDefault="00AF4CA3" w:rsidP="00AF4CA3">
      <w:pPr>
        <w:numPr>
          <w:ilvl w:val="0"/>
          <w:numId w:val="37"/>
        </w:numPr>
        <w:rPr>
          <w:color w:val="FF0000"/>
        </w:rPr>
      </w:pPr>
      <w:r>
        <w:rPr>
          <w:color w:val="FF0000"/>
        </w:rPr>
        <w:t>glycogen</w:t>
      </w:r>
    </w:p>
    <w:p w:rsidR="00AF4CA3" w:rsidRDefault="00EA4F22" w:rsidP="00AF4CA3">
      <w:pPr>
        <w:pStyle w:val="ListParagraph"/>
        <w:rPr>
          <w:color w:val="FF0000"/>
        </w:rPr>
      </w:pPr>
      <w:r>
        <w:rPr>
          <w:noProof/>
          <w:color w:val="FF0000"/>
        </w:rPr>
        <w:drawing>
          <wp:inline distT="0" distB="0" distL="0" distR="0">
            <wp:extent cx="2695575" cy="923925"/>
            <wp:effectExtent l="0" t="0" r="9525" b="9525"/>
            <wp:docPr id="24" name="Picture 24" descr="glyc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ycog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923925"/>
                    </a:xfrm>
                    <a:prstGeom prst="rect">
                      <a:avLst/>
                    </a:prstGeom>
                    <a:noFill/>
                    <a:ln>
                      <a:noFill/>
                    </a:ln>
                  </pic:spPr>
                </pic:pic>
              </a:graphicData>
            </a:graphic>
          </wp:inline>
        </w:drawing>
      </w:r>
    </w:p>
    <w:p w:rsidR="005D5AC0" w:rsidRDefault="005D5AC0" w:rsidP="00AF4CA3">
      <w:pPr>
        <w:pStyle w:val="ListParagraph"/>
        <w:rPr>
          <w:color w:val="FF0000"/>
        </w:rPr>
      </w:pPr>
    </w:p>
    <w:p w:rsidR="00EE48C3" w:rsidRDefault="00EE48C3" w:rsidP="00AF4CA3">
      <w:pPr>
        <w:pStyle w:val="ListParagraph"/>
        <w:rPr>
          <w:color w:val="FF0000"/>
        </w:rPr>
      </w:pPr>
    </w:p>
    <w:p w:rsidR="00AF4CA3" w:rsidRDefault="00AF4CA3" w:rsidP="00AF4CA3">
      <w:pPr>
        <w:numPr>
          <w:ilvl w:val="0"/>
          <w:numId w:val="37"/>
        </w:numPr>
        <w:rPr>
          <w:color w:val="FF0000"/>
        </w:rPr>
      </w:pPr>
      <w:r>
        <w:rPr>
          <w:color w:val="FF0000"/>
        </w:rPr>
        <w:t>cellulose</w:t>
      </w:r>
    </w:p>
    <w:p w:rsidR="00AF4CA3" w:rsidRDefault="00EA4F22" w:rsidP="00AF4CA3">
      <w:pPr>
        <w:pStyle w:val="ListParagraph"/>
        <w:rPr>
          <w:color w:val="FF0000"/>
        </w:rPr>
      </w:pPr>
      <w:r>
        <w:rPr>
          <w:noProof/>
          <w:color w:val="FF0000"/>
        </w:rPr>
        <w:drawing>
          <wp:inline distT="0" distB="0" distL="0" distR="0">
            <wp:extent cx="2743200" cy="523875"/>
            <wp:effectExtent l="0" t="0" r="0" b="9525"/>
            <wp:docPr id="25" name="Picture 25" descr="cellu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llulo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523875"/>
                    </a:xfrm>
                    <a:prstGeom prst="rect">
                      <a:avLst/>
                    </a:prstGeom>
                    <a:noFill/>
                    <a:ln>
                      <a:noFill/>
                    </a:ln>
                  </pic:spPr>
                </pic:pic>
              </a:graphicData>
            </a:graphic>
          </wp:inline>
        </w:drawing>
      </w:r>
    </w:p>
    <w:p w:rsidR="00EE48C3" w:rsidRDefault="00EE48C3" w:rsidP="00AF4CA3">
      <w:pPr>
        <w:pStyle w:val="ListParagraph"/>
        <w:rPr>
          <w:color w:val="FF0000"/>
        </w:rPr>
      </w:pPr>
    </w:p>
    <w:p w:rsidR="00EE48C3" w:rsidRDefault="00EE48C3" w:rsidP="00AF4CA3">
      <w:pPr>
        <w:pStyle w:val="ListParagraph"/>
        <w:rPr>
          <w:color w:val="FF0000"/>
        </w:rPr>
      </w:pPr>
    </w:p>
    <w:p w:rsidR="00AF4CA3" w:rsidRDefault="00AF4CA3" w:rsidP="00AF4CA3">
      <w:pPr>
        <w:numPr>
          <w:ilvl w:val="0"/>
          <w:numId w:val="37"/>
        </w:numPr>
        <w:rPr>
          <w:color w:val="FF0000"/>
        </w:rPr>
      </w:pPr>
      <w:r>
        <w:rPr>
          <w:color w:val="FF0000"/>
        </w:rPr>
        <w:t>steroid</w:t>
      </w:r>
    </w:p>
    <w:p w:rsidR="00AF4CA3" w:rsidRDefault="00EA4F22" w:rsidP="00AF4CA3">
      <w:pPr>
        <w:pStyle w:val="ListParagraph"/>
        <w:rPr>
          <w:color w:val="FF0000"/>
        </w:rPr>
      </w:pPr>
      <w:r>
        <w:rPr>
          <w:noProof/>
          <w:color w:val="FF0000"/>
        </w:rPr>
        <w:drawing>
          <wp:inline distT="0" distB="0" distL="0" distR="0">
            <wp:extent cx="2533650" cy="1543050"/>
            <wp:effectExtent l="0" t="0" r="0" b="0"/>
            <wp:docPr id="26" name="Picture 26" descr="st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ro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1543050"/>
                    </a:xfrm>
                    <a:prstGeom prst="rect">
                      <a:avLst/>
                    </a:prstGeom>
                    <a:noFill/>
                    <a:ln>
                      <a:noFill/>
                    </a:ln>
                  </pic:spPr>
                </pic:pic>
              </a:graphicData>
            </a:graphic>
          </wp:inline>
        </w:drawing>
      </w:r>
    </w:p>
    <w:p w:rsidR="009D3167" w:rsidRDefault="009D3167" w:rsidP="00AF4CA3">
      <w:pPr>
        <w:pStyle w:val="ListParagraph"/>
        <w:rPr>
          <w:color w:val="FF0000"/>
        </w:rPr>
      </w:pPr>
    </w:p>
    <w:p w:rsidR="009D3167" w:rsidRDefault="009D3167"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AF4CA3" w:rsidRDefault="00AF4CA3" w:rsidP="00AF4CA3">
      <w:pPr>
        <w:numPr>
          <w:ilvl w:val="0"/>
          <w:numId w:val="37"/>
        </w:numPr>
        <w:rPr>
          <w:color w:val="FF0000"/>
        </w:rPr>
      </w:pPr>
      <w:r>
        <w:rPr>
          <w:color w:val="FF0000"/>
        </w:rPr>
        <w:lastRenderedPageBreak/>
        <w:t>saturated fatty acid</w:t>
      </w:r>
    </w:p>
    <w:p w:rsidR="009D3167" w:rsidRDefault="00EA4F22" w:rsidP="00AF4CA3">
      <w:pPr>
        <w:pStyle w:val="ListParagraph"/>
        <w:rPr>
          <w:color w:val="FF0000"/>
        </w:rPr>
      </w:pPr>
      <w:r>
        <w:rPr>
          <w:noProof/>
          <w:color w:val="FF0000"/>
        </w:rPr>
        <w:drawing>
          <wp:inline distT="0" distB="0" distL="0" distR="0">
            <wp:extent cx="2457450" cy="1200150"/>
            <wp:effectExtent l="0" t="0" r="0" b="0"/>
            <wp:docPr id="27" name="Picture 27" descr="satu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tu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1200150"/>
                    </a:xfrm>
                    <a:prstGeom prst="rect">
                      <a:avLst/>
                    </a:prstGeom>
                    <a:noFill/>
                    <a:ln>
                      <a:noFill/>
                    </a:ln>
                  </pic:spPr>
                </pic:pic>
              </a:graphicData>
            </a:graphic>
          </wp:inline>
        </w:drawing>
      </w: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EE48C3" w:rsidRDefault="00EE48C3" w:rsidP="00AF4CA3">
      <w:pPr>
        <w:pStyle w:val="ListParagraph"/>
        <w:rPr>
          <w:color w:val="FF0000"/>
        </w:rPr>
      </w:pPr>
    </w:p>
    <w:p w:rsidR="00AF4CA3" w:rsidRDefault="00EE48C3" w:rsidP="00AF4CA3">
      <w:pPr>
        <w:numPr>
          <w:ilvl w:val="0"/>
          <w:numId w:val="37"/>
        </w:numPr>
        <w:rPr>
          <w:color w:val="FF0000"/>
        </w:rPr>
      </w:pPr>
      <w:r>
        <w:rPr>
          <w:color w:val="FF0000"/>
        </w:rPr>
        <w:lastRenderedPageBreak/>
        <w:t>u</w:t>
      </w:r>
      <w:r w:rsidR="00AF4CA3">
        <w:rPr>
          <w:color w:val="FF0000"/>
        </w:rPr>
        <w:t>nsaturated fatty acid</w:t>
      </w:r>
    </w:p>
    <w:p w:rsidR="00AF4CA3" w:rsidRDefault="00EA4F22" w:rsidP="00AF4CA3">
      <w:pPr>
        <w:pStyle w:val="ListParagraph"/>
        <w:rPr>
          <w:color w:val="FF0000"/>
        </w:rPr>
      </w:pPr>
      <w:r>
        <w:rPr>
          <w:noProof/>
          <w:color w:val="FF0000"/>
        </w:rPr>
        <w:drawing>
          <wp:inline distT="0" distB="0" distL="0" distR="0">
            <wp:extent cx="2276475" cy="990600"/>
            <wp:effectExtent l="0" t="0" r="9525" b="0"/>
            <wp:docPr id="28" name="Picture 28" descr="unsatu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satu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990600"/>
                    </a:xfrm>
                    <a:prstGeom prst="rect">
                      <a:avLst/>
                    </a:prstGeom>
                    <a:noFill/>
                    <a:ln>
                      <a:noFill/>
                    </a:ln>
                  </pic:spPr>
                </pic:pic>
              </a:graphicData>
            </a:graphic>
          </wp:inline>
        </w:drawing>
      </w:r>
    </w:p>
    <w:p w:rsidR="00AF4CA3" w:rsidRPr="00AF4CA3" w:rsidRDefault="00AF4CA3" w:rsidP="00AF4CA3">
      <w:pPr>
        <w:ind w:left="1440"/>
        <w:rPr>
          <w:color w:val="FF0000"/>
        </w:rPr>
      </w:pPr>
    </w:p>
    <w:p w:rsidR="00AF4CA3" w:rsidRDefault="00AF4CA3" w:rsidP="00AF4CA3">
      <w:pPr>
        <w:ind w:left="720"/>
      </w:pPr>
    </w:p>
    <w:p w:rsidR="00EE48C3" w:rsidRDefault="00EE48C3" w:rsidP="00EE48C3"/>
    <w:p w:rsidR="00EE48C3" w:rsidRDefault="00EE48C3" w:rsidP="00EE48C3">
      <w:pPr>
        <w:sectPr w:rsidR="00EE48C3" w:rsidSect="00EE48C3">
          <w:type w:val="continuous"/>
          <w:pgSz w:w="12240" w:h="15840"/>
          <w:pgMar w:top="720" w:right="720" w:bottom="720" w:left="720" w:header="720" w:footer="720" w:gutter="0"/>
          <w:cols w:num="2" w:space="720"/>
          <w:docGrid w:linePitch="360"/>
        </w:sectPr>
      </w:pPr>
    </w:p>
    <w:p w:rsidR="00932F67" w:rsidRDefault="00932F67" w:rsidP="001A4A2E">
      <w:pPr>
        <w:numPr>
          <w:ilvl w:val="0"/>
          <w:numId w:val="12"/>
        </w:numPr>
      </w:pPr>
      <w:r>
        <w:lastRenderedPageBreak/>
        <w:t>What are the functions of a carbohydrate?</w:t>
      </w:r>
    </w:p>
    <w:p w:rsidR="00D51C0F" w:rsidRPr="00D51C0F" w:rsidRDefault="00D51C0F" w:rsidP="00D51C0F">
      <w:pPr>
        <w:numPr>
          <w:ilvl w:val="1"/>
          <w:numId w:val="12"/>
        </w:numPr>
      </w:pPr>
      <w:r>
        <w:rPr>
          <w:color w:val="FF0000"/>
        </w:rPr>
        <w:t>Long term storage of energy</w:t>
      </w:r>
    </w:p>
    <w:p w:rsidR="00D51C0F" w:rsidRDefault="00D51C0F" w:rsidP="00D51C0F">
      <w:pPr>
        <w:ind w:left="1440"/>
      </w:pPr>
    </w:p>
    <w:p w:rsidR="00932F67" w:rsidRDefault="00932F67" w:rsidP="001A4A2E">
      <w:pPr>
        <w:numPr>
          <w:ilvl w:val="0"/>
          <w:numId w:val="12"/>
        </w:numPr>
      </w:pPr>
      <w:r>
        <w:t>What is the difference between a monosaccharide, disaccharide, and polysaccharide?</w:t>
      </w:r>
    </w:p>
    <w:p w:rsidR="00BA2970" w:rsidRPr="00BA2970" w:rsidRDefault="00BA2970" w:rsidP="00BA2970">
      <w:pPr>
        <w:numPr>
          <w:ilvl w:val="1"/>
          <w:numId w:val="12"/>
        </w:numPr>
      </w:pPr>
      <w:r>
        <w:rPr>
          <w:color w:val="FF0000"/>
        </w:rPr>
        <w:t>Number of monosaccharides chained together</w:t>
      </w:r>
    </w:p>
    <w:p w:rsidR="00BA2970" w:rsidRPr="00BA2970" w:rsidRDefault="00BA2970" w:rsidP="00BA2970">
      <w:pPr>
        <w:numPr>
          <w:ilvl w:val="1"/>
          <w:numId w:val="12"/>
        </w:numPr>
      </w:pPr>
      <w:r>
        <w:rPr>
          <w:color w:val="FF0000"/>
        </w:rPr>
        <w:t>Mono – glucose or fructose</w:t>
      </w:r>
    </w:p>
    <w:p w:rsidR="00BA2970" w:rsidRPr="00BA2970" w:rsidRDefault="00BA2970" w:rsidP="00BA2970">
      <w:pPr>
        <w:numPr>
          <w:ilvl w:val="1"/>
          <w:numId w:val="12"/>
        </w:numPr>
      </w:pPr>
      <w:r>
        <w:rPr>
          <w:color w:val="FF0000"/>
        </w:rPr>
        <w:t>Di – sucrose, maltose</w:t>
      </w:r>
    </w:p>
    <w:p w:rsidR="00BA2970" w:rsidRDefault="00BA2970" w:rsidP="00BA2970">
      <w:pPr>
        <w:numPr>
          <w:ilvl w:val="1"/>
          <w:numId w:val="12"/>
        </w:numPr>
      </w:pPr>
      <w:r>
        <w:rPr>
          <w:color w:val="FF0000"/>
        </w:rPr>
        <w:t>Poly – cellulose, starch, glycogen</w:t>
      </w:r>
    </w:p>
    <w:p w:rsidR="00FD53FA" w:rsidRPr="00932F67" w:rsidRDefault="00FD53FA" w:rsidP="00932F67"/>
    <w:p w:rsidR="00A47543" w:rsidRPr="007875D0" w:rsidRDefault="00932F67" w:rsidP="00A47543">
      <w:pPr>
        <w:rPr>
          <w:b/>
          <w:u w:val="single"/>
        </w:rPr>
      </w:pPr>
      <w:r>
        <w:rPr>
          <w:b/>
          <w:u w:val="single"/>
        </w:rPr>
        <w:t>Learning Goal #11</w:t>
      </w:r>
      <w:r w:rsidR="00A47543" w:rsidRPr="007875D0">
        <w:rPr>
          <w:b/>
          <w:u w:val="single"/>
        </w:rPr>
        <w:t xml:space="preserve"> </w:t>
      </w:r>
      <w:r w:rsidR="00A47543" w:rsidRPr="007875D0">
        <w:rPr>
          <w:b/>
          <w:u w:val="single"/>
        </w:rPr>
        <w:sym w:font="Wingdings" w:char="F0E0"/>
      </w:r>
      <w:r w:rsidR="00A47543" w:rsidRPr="007875D0">
        <w:rPr>
          <w:b/>
          <w:u w:val="single"/>
        </w:rPr>
        <w:t xml:space="preserve"> </w:t>
      </w:r>
      <w:r w:rsidR="007875D0" w:rsidRPr="007875D0">
        <w:rPr>
          <w:rFonts w:eastAsia="Calibri"/>
          <w:b/>
          <w:u w:val="single"/>
        </w:rPr>
        <w:t>I will be able to explain how a protein is made (f</w:t>
      </w:r>
      <w:r w:rsidR="000D39AA">
        <w:rPr>
          <w:rFonts w:eastAsia="Calibri"/>
          <w:b/>
          <w:u w:val="single"/>
        </w:rPr>
        <w:t xml:space="preserve">rom DNA replication, </w:t>
      </w:r>
      <w:r w:rsidR="007875D0" w:rsidRPr="007875D0">
        <w:rPr>
          <w:rFonts w:eastAsia="Calibri"/>
          <w:b/>
          <w:u w:val="single"/>
        </w:rPr>
        <w:t>transcription</w:t>
      </w:r>
      <w:r w:rsidR="000D39AA">
        <w:rPr>
          <w:rFonts w:eastAsia="Calibri"/>
          <w:b/>
          <w:u w:val="single"/>
        </w:rPr>
        <w:t>, and translation</w:t>
      </w:r>
      <w:r w:rsidR="007875D0" w:rsidRPr="007875D0">
        <w:rPr>
          <w:rFonts w:eastAsia="Calibri"/>
          <w:b/>
          <w:u w:val="single"/>
        </w:rPr>
        <w:t>)</w:t>
      </w:r>
    </w:p>
    <w:p w:rsidR="000D39AA" w:rsidRDefault="000D39AA" w:rsidP="001A4A2E">
      <w:pPr>
        <w:numPr>
          <w:ilvl w:val="0"/>
          <w:numId w:val="13"/>
        </w:numPr>
      </w:pPr>
      <w:r>
        <w:t>What is the function of a protein?</w:t>
      </w:r>
    </w:p>
    <w:p w:rsidR="0037552A" w:rsidRPr="0037552A" w:rsidRDefault="0037552A" w:rsidP="0037552A">
      <w:pPr>
        <w:numPr>
          <w:ilvl w:val="1"/>
          <w:numId w:val="13"/>
        </w:numPr>
      </w:pPr>
      <w:r>
        <w:rPr>
          <w:color w:val="FF0000"/>
        </w:rPr>
        <w:t>Energy production</w:t>
      </w:r>
    </w:p>
    <w:p w:rsidR="0037552A" w:rsidRPr="0037552A" w:rsidRDefault="0037552A" w:rsidP="0037552A">
      <w:pPr>
        <w:numPr>
          <w:ilvl w:val="1"/>
          <w:numId w:val="13"/>
        </w:numPr>
      </w:pPr>
      <w:r>
        <w:rPr>
          <w:color w:val="FF0000"/>
        </w:rPr>
        <w:t>Muscle production</w:t>
      </w:r>
    </w:p>
    <w:p w:rsidR="0037552A" w:rsidRPr="0037552A" w:rsidRDefault="0037552A" w:rsidP="0037552A">
      <w:pPr>
        <w:numPr>
          <w:ilvl w:val="1"/>
          <w:numId w:val="13"/>
        </w:numPr>
      </w:pPr>
      <w:r>
        <w:rPr>
          <w:color w:val="FF0000"/>
        </w:rPr>
        <w:t>Hormones, steroids, enzymes, antibodies</w:t>
      </w:r>
    </w:p>
    <w:p w:rsidR="0037552A" w:rsidRDefault="0037552A" w:rsidP="0037552A">
      <w:pPr>
        <w:ind w:left="1440"/>
      </w:pPr>
    </w:p>
    <w:p w:rsidR="000D39AA" w:rsidRDefault="000D39AA" w:rsidP="001A4A2E">
      <w:pPr>
        <w:numPr>
          <w:ilvl w:val="0"/>
          <w:numId w:val="13"/>
        </w:numPr>
      </w:pPr>
      <w:r>
        <w:t>What is the difference between a primary, secondary, tertiary, and quaternary structure of a protein?</w:t>
      </w:r>
    </w:p>
    <w:p w:rsidR="002F320A" w:rsidRPr="00EC63F6" w:rsidRDefault="002F320A" w:rsidP="002F320A">
      <w:pPr>
        <w:numPr>
          <w:ilvl w:val="1"/>
          <w:numId w:val="13"/>
        </w:numPr>
        <w:rPr>
          <w:color w:val="FF0000"/>
        </w:rPr>
      </w:pPr>
      <w:r w:rsidRPr="00EC63F6">
        <w:rPr>
          <w:color w:val="FF0000"/>
        </w:rPr>
        <w:t>Primary is a linear strand of amino acids</w:t>
      </w:r>
    </w:p>
    <w:p w:rsidR="002F320A" w:rsidRPr="00EC63F6" w:rsidRDefault="002F320A" w:rsidP="002F320A">
      <w:pPr>
        <w:numPr>
          <w:ilvl w:val="1"/>
          <w:numId w:val="13"/>
        </w:numPr>
        <w:rPr>
          <w:color w:val="FF0000"/>
        </w:rPr>
      </w:pPr>
      <w:r w:rsidRPr="00EC63F6">
        <w:rPr>
          <w:color w:val="FF0000"/>
        </w:rPr>
        <w:t>Secondary is alpha and betabending</w:t>
      </w:r>
    </w:p>
    <w:p w:rsidR="00EC63F6" w:rsidRPr="00EC63F6" w:rsidRDefault="002F320A" w:rsidP="002F320A">
      <w:pPr>
        <w:numPr>
          <w:ilvl w:val="1"/>
          <w:numId w:val="13"/>
        </w:numPr>
        <w:rPr>
          <w:color w:val="FF0000"/>
        </w:rPr>
      </w:pPr>
      <w:r w:rsidRPr="00EC63F6">
        <w:rPr>
          <w:color w:val="FF0000"/>
        </w:rPr>
        <w:t>Tertiary structures of the</w:t>
      </w:r>
      <w:r w:rsidR="00EC63F6" w:rsidRPr="00EC63F6">
        <w:rPr>
          <w:color w:val="FF0000"/>
        </w:rPr>
        <w:t xml:space="preserve"> protein is the twisting towards positive and negatives on the strand</w:t>
      </w:r>
    </w:p>
    <w:p w:rsidR="00EC63F6" w:rsidRPr="00EC63F6" w:rsidRDefault="00EC63F6" w:rsidP="002F320A">
      <w:pPr>
        <w:numPr>
          <w:ilvl w:val="1"/>
          <w:numId w:val="13"/>
        </w:numPr>
        <w:rPr>
          <w:color w:val="FF0000"/>
        </w:rPr>
      </w:pPr>
      <w:r w:rsidRPr="00EC63F6">
        <w:rPr>
          <w:color w:val="FF0000"/>
        </w:rPr>
        <w:t>Quaternary structure is several tertiary proteins grouped together</w:t>
      </w:r>
    </w:p>
    <w:p w:rsidR="002F320A" w:rsidRDefault="002F320A" w:rsidP="00EC63F6">
      <w:pPr>
        <w:ind w:left="1440"/>
      </w:pPr>
      <w:r>
        <w:t xml:space="preserve"> </w:t>
      </w:r>
    </w:p>
    <w:p w:rsidR="00484416" w:rsidRDefault="000D39AA" w:rsidP="001A4A2E">
      <w:pPr>
        <w:numPr>
          <w:ilvl w:val="0"/>
          <w:numId w:val="13"/>
        </w:numPr>
      </w:pPr>
      <w:r>
        <w:t>What are the 4 nitrogenous bases for DNA?</w:t>
      </w:r>
    </w:p>
    <w:p w:rsidR="00486B2D" w:rsidRDefault="00486B2D" w:rsidP="00486B2D">
      <w:pPr>
        <w:numPr>
          <w:ilvl w:val="1"/>
          <w:numId w:val="13"/>
        </w:numPr>
        <w:rPr>
          <w:color w:val="FF0000"/>
        </w:rPr>
        <w:sectPr w:rsidR="00486B2D" w:rsidSect="009A7A8D">
          <w:type w:val="continuous"/>
          <w:pgSz w:w="12240" w:h="15840"/>
          <w:pgMar w:top="720" w:right="720" w:bottom="720" w:left="720" w:header="720" w:footer="720" w:gutter="0"/>
          <w:cols w:space="720"/>
          <w:docGrid w:linePitch="360"/>
        </w:sectPr>
      </w:pPr>
    </w:p>
    <w:p w:rsidR="00486B2D" w:rsidRPr="00486B2D" w:rsidRDefault="00486B2D" w:rsidP="00486B2D">
      <w:pPr>
        <w:numPr>
          <w:ilvl w:val="1"/>
          <w:numId w:val="13"/>
        </w:numPr>
        <w:rPr>
          <w:color w:val="FF0000"/>
        </w:rPr>
      </w:pPr>
      <w:r w:rsidRPr="00486B2D">
        <w:rPr>
          <w:color w:val="FF0000"/>
        </w:rPr>
        <w:lastRenderedPageBreak/>
        <w:t>Adenine</w:t>
      </w:r>
    </w:p>
    <w:p w:rsidR="00486B2D" w:rsidRPr="00486B2D" w:rsidRDefault="00486B2D" w:rsidP="00486B2D">
      <w:pPr>
        <w:numPr>
          <w:ilvl w:val="1"/>
          <w:numId w:val="13"/>
        </w:numPr>
        <w:rPr>
          <w:color w:val="FF0000"/>
        </w:rPr>
      </w:pPr>
      <w:r w:rsidRPr="00486B2D">
        <w:rPr>
          <w:color w:val="FF0000"/>
        </w:rPr>
        <w:t>Guanine</w:t>
      </w:r>
    </w:p>
    <w:p w:rsidR="00486B2D" w:rsidRPr="00486B2D" w:rsidRDefault="00486B2D" w:rsidP="00486B2D">
      <w:pPr>
        <w:numPr>
          <w:ilvl w:val="1"/>
          <w:numId w:val="13"/>
        </w:numPr>
        <w:rPr>
          <w:color w:val="FF0000"/>
        </w:rPr>
      </w:pPr>
      <w:r w:rsidRPr="00486B2D">
        <w:rPr>
          <w:color w:val="FF0000"/>
        </w:rPr>
        <w:lastRenderedPageBreak/>
        <w:t>Cytosine</w:t>
      </w:r>
    </w:p>
    <w:p w:rsidR="00486B2D" w:rsidRPr="00486B2D" w:rsidRDefault="00486B2D" w:rsidP="00486B2D">
      <w:pPr>
        <w:numPr>
          <w:ilvl w:val="1"/>
          <w:numId w:val="13"/>
        </w:numPr>
        <w:rPr>
          <w:color w:val="FF0000"/>
        </w:rPr>
      </w:pPr>
      <w:r w:rsidRPr="00486B2D">
        <w:rPr>
          <w:color w:val="FF0000"/>
        </w:rPr>
        <w:t>Thymine</w:t>
      </w:r>
    </w:p>
    <w:p w:rsidR="00486B2D" w:rsidRDefault="00486B2D" w:rsidP="00486B2D">
      <w:pPr>
        <w:ind w:left="1440"/>
        <w:sectPr w:rsidR="00486B2D" w:rsidSect="00486B2D">
          <w:type w:val="continuous"/>
          <w:pgSz w:w="12240" w:h="15840"/>
          <w:pgMar w:top="720" w:right="720" w:bottom="720" w:left="720" w:header="720" w:footer="720" w:gutter="0"/>
          <w:cols w:num="2" w:space="720"/>
          <w:docGrid w:linePitch="360"/>
        </w:sectPr>
      </w:pPr>
    </w:p>
    <w:p w:rsidR="00486B2D" w:rsidRDefault="00486B2D" w:rsidP="00486B2D">
      <w:pPr>
        <w:ind w:left="1440"/>
      </w:pPr>
    </w:p>
    <w:p w:rsidR="000D39AA" w:rsidRDefault="000D39AA" w:rsidP="001A4A2E">
      <w:pPr>
        <w:numPr>
          <w:ilvl w:val="0"/>
          <w:numId w:val="13"/>
        </w:numPr>
      </w:pPr>
      <w:r>
        <w:t>Draw the back bone structure and the nitrogenous bases for a sample of DNA that on the 3’ to 5’ side reads AGCGTACGCTTAT</w:t>
      </w:r>
    </w:p>
    <w:p w:rsidR="00486B2D" w:rsidRDefault="00486B2D" w:rsidP="00486B2D">
      <w:pPr>
        <w:numPr>
          <w:ilvl w:val="1"/>
          <w:numId w:val="13"/>
        </w:numPr>
        <w:rPr>
          <w:b/>
          <w:color w:val="FF0000"/>
        </w:rPr>
      </w:pPr>
      <w:r w:rsidRPr="00486B2D">
        <w:rPr>
          <w:b/>
          <w:color w:val="FF0000"/>
        </w:rPr>
        <w:t>TCGCATGCGAATA</w:t>
      </w:r>
    </w:p>
    <w:p w:rsidR="00154870" w:rsidRDefault="00154870" w:rsidP="00154870">
      <w:pPr>
        <w:ind w:left="1440"/>
        <w:rPr>
          <w:b/>
          <w:color w:val="FF0000"/>
        </w:rPr>
      </w:pPr>
    </w:p>
    <w:p w:rsidR="00154870" w:rsidRDefault="00154870" w:rsidP="00154870">
      <w:pPr>
        <w:ind w:left="1440"/>
        <w:rPr>
          <w:b/>
          <w:color w:val="FF0000"/>
        </w:rPr>
      </w:pPr>
    </w:p>
    <w:p w:rsidR="00154870" w:rsidRDefault="00154870" w:rsidP="00154870">
      <w:pPr>
        <w:ind w:left="1440"/>
        <w:rPr>
          <w:b/>
          <w:color w:val="FF0000"/>
        </w:rPr>
      </w:pPr>
    </w:p>
    <w:p w:rsidR="00154870" w:rsidRDefault="00154870" w:rsidP="00154870">
      <w:pPr>
        <w:ind w:left="1440"/>
        <w:rPr>
          <w:b/>
          <w:color w:val="FF0000"/>
        </w:rPr>
      </w:pPr>
    </w:p>
    <w:p w:rsidR="00154870" w:rsidRDefault="00154870" w:rsidP="00154870">
      <w:pPr>
        <w:ind w:left="1440"/>
        <w:rPr>
          <w:b/>
          <w:color w:val="FF0000"/>
        </w:rPr>
      </w:pPr>
    </w:p>
    <w:p w:rsidR="00154870" w:rsidRDefault="00154870" w:rsidP="00154870">
      <w:pPr>
        <w:ind w:left="1440"/>
        <w:rPr>
          <w:b/>
          <w:color w:val="FF0000"/>
        </w:rPr>
      </w:pPr>
    </w:p>
    <w:p w:rsidR="00154870" w:rsidRDefault="00154870" w:rsidP="00154870">
      <w:pPr>
        <w:ind w:left="1440"/>
        <w:rPr>
          <w:b/>
          <w:color w:val="FF0000"/>
        </w:rPr>
      </w:pPr>
    </w:p>
    <w:p w:rsidR="00154870" w:rsidRPr="00486B2D" w:rsidRDefault="00154870" w:rsidP="00154870">
      <w:pPr>
        <w:ind w:left="1440"/>
        <w:rPr>
          <w:b/>
          <w:color w:val="FF0000"/>
        </w:rPr>
      </w:pPr>
    </w:p>
    <w:p w:rsidR="00486B2D" w:rsidRDefault="000D39AA" w:rsidP="00154870">
      <w:pPr>
        <w:numPr>
          <w:ilvl w:val="0"/>
          <w:numId w:val="13"/>
        </w:numPr>
      </w:pPr>
      <w:r>
        <w:lastRenderedPageBreak/>
        <w:t>Describe and draw the process of DNA replication (for the purpose of cell mitosis) using the following terms: semi-conservative, 3’, 5’,DNA helicase, DNA polymerase, ligase, leading strand, lagging strand,  Okasaki fragments. Where in the cell does this DNA replication occur?</w:t>
      </w:r>
    </w:p>
    <w:p w:rsidR="00154870" w:rsidRDefault="00EA4F22" w:rsidP="005E233D">
      <w:pPr>
        <w:ind w:left="720"/>
        <w:jc w:val="center"/>
      </w:pPr>
      <w:r>
        <w:rPr>
          <w:noProof/>
        </w:rPr>
        <w:drawing>
          <wp:inline distT="0" distB="0" distL="0" distR="0">
            <wp:extent cx="3314700" cy="2571750"/>
            <wp:effectExtent l="0" t="0" r="0" b="0"/>
            <wp:docPr id="29" name="Picture 29" descr="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NA repli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2571750"/>
                    </a:xfrm>
                    <a:prstGeom prst="rect">
                      <a:avLst/>
                    </a:prstGeom>
                    <a:noFill/>
                    <a:ln>
                      <a:noFill/>
                    </a:ln>
                  </pic:spPr>
                </pic:pic>
              </a:graphicData>
            </a:graphic>
          </wp:inline>
        </w:drawing>
      </w:r>
    </w:p>
    <w:p w:rsidR="00154870" w:rsidRDefault="00154870" w:rsidP="005E233D"/>
    <w:p w:rsidR="00B552B3" w:rsidRDefault="000D39AA" w:rsidP="001A4A2E">
      <w:pPr>
        <w:numPr>
          <w:ilvl w:val="0"/>
          <w:numId w:val="13"/>
        </w:numPr>
      </w:pPr>
      <w:r>
        <w:t xml:space="preserve">Describe what happens when a cell wants to express a gene (make a protein that the DNA codes for).  What are the three steps that happen? Where does each one take place? In your explanation, be sure to use the vocab: RNA, nuclear pore, transcription, codon, anti-codon, mRNA, tRNA, </w:t>
      </w:r>
      <w:r w:rsidR="00B552B3">
        <w:t>ribosome, translation, amino acid</w:t>
      </w:r>
    </w:p>
    <w:p w:rsidR="007E3317" w:rsidRDefault="00EA4F22" w:rsidP="007E3317">
      <w:pPr>
        <w:ind w:left="720"/>
        <w:jc w:val="center"/>
      </w:pPr>
      <w:r>
        <w:rPr>
          <w:noProof/>
        </w:rPr>
        <w:drawing>
          <wp:inline distT="0" distB="0" distL="0" distR="0">
            <wp:extent cx="2857500" cy="1200150"/>
            <wp:effectExtent l="0" t="0" r="0" b="0"/>
            <wp:docPr id="30" name="Picture 30" descr="protein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tein produc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200150"/>
                    </a:xfrm>
                    <a:prstGeom prst="rect">
                      <a:avLst/>
                    </a:prstGeom>
                    <a:noFill/>
                    <a:ln>
                      <a:noFill/>
                    </a:ln>
                  </pic:spPr>
                </pic:pic>
              </a:graphicData>
            </a:graphic>
          </wp:inline>
        </w:drawing>
      </w:r>
    </w:p>
    <w:p w:rsidR="007E3317" w:rsidRDefault="007E3317" w:rsidP="007E3317">
      <w:pPr>
        <w:ind w:left="720"/>
      </w:pPr>
    </w:p>
    <w:p w:rsidR="00395C1F" w:rsidRDefault="00EA4F22" w:rsidP="00395C1F">
      <w:pPr>
        <w:ind w:left="720"/>
        <w:jc w:val="center"/>
      </w:pPr>
      <w:r>
        <w:rPr>
          <w:noProof/>
        </w:rPr>
        <w:drawing>
          <wp:inline distT="0" distB="0" distL="0" distR="0">
            <wp:extent cx="2809875" cy="2809875"/>
            <wp:effectExtent l="0" t="0" r="9525" b="9525"/>
            <wp:docPr id="31" name="Picture 31" descr="transcription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nscription transl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B552B3" w:rsidRPr="00A3484F" w:rsidRDefault="00B552B3" w:rsidP="001A4A2E">
      <w:pPr>
        <w:pStyle w:val="ListParagraph"/>
        <w:numPr>
          <w:ilvl w:val="0"/>
          <w:numId w:val="13"/>
        </w:numPr>
        <w:spacing w:after="200" w:line="276" w:lineRule="auto"/>
        <w:contextualSpacing/>
      </w:pPr>
      <w:r w:rsidRPr="00F20AC6">
        <w:t xml:space="preserve">Below is a “normal” gene and a mutated gene.  Write out the mRNA strand and predict </w:t>
      </w:r>
      <w:r>
        <w:t>the polypeptide that is formed. Use the chart below.</w:t>
      </w:r>
    </w:p>
    <w:p w:rsidR="00B552B3" w:rsidRPr="00002D4D" w:rsidRDefault="00B552B3" w:rsidP="00B552B3">
      <w:pPr>
        <w:pStyle w:val="ListParagraph"/>
        <w:ind w:left="0" w:firstLine="720"/>
      </w:pPr>
      <w:r w:rsidRPr="00002D4D">
        <w:t>a) “Normal” Gene</w:t>
      </w:r>
      <w:r>
        <w:t xml:space="preserve"> </w:t>
      </w:r>
      <w:r>
        <w:sym w:font="Wingdings" w:char="F0E0"/>
      </w:r>
      <w:r>
        <w:t xml:space="preserve"> </w:t>
      </w:r>
      <w:r w:rsidRPr="00002D4D">
        <w:t xml:space="preserve">DNA Strand    </w:t>
      </w:r>
      <w:r w:rsidRPr="00002D4D">
        <w:rPr>
          <w:vertAlign w:val="superscript"/>
        </w:rPr>
        <w:t>3’</w:t>
      </w:r>
      <w:r>
        <w:t>CC</w:t>
      </w:r>
      <w:r w:rsidRPr="00002D4D">
        <w:t>TACA</w:t>
      </w:r>
      <w:r>
        <w:t>T</w:t>
      </w:r>
      <w:r w:rsidRPr="00002D4D">
        <w:t>AAG</w:t>
      </w:r>
      <w:r>
        <w:t>C</w:t>
      </w:r>
      <w:r w:rsidRPr="00002D4D">
        <w:t>CTGACTGG</w:t>
      </w:r>
      <w:r w:rsidRPr="00002D4D">
        <w:rPr>
          <w:vertAlign w:val="superscript"/>
        </w:rPr>
        <w:t>5’</w:t>
      </w:r>
    </w:p>
    <w:p w:rsidR="00B552B3" w:rsidRPr="00002D4D" w:rsidRDefault="00B552B3" w:rsidP="00B552B3">
      <w:pPr>
        <w:pStyle w:val="ListParagraph"/>
        <w:ind w:left="2160" w:firstLine="720"/>
      </w:pPr>
      <w:r w:rsidRPr="00002D4D">
        <w:t xml:space="preserve">mRNA Strand </w:t>
      </w:r>
      <w:r w:rsidRPr="00002D4D">
        <w:rPr>
          <w:vertAlign w:val="superscript"/>
        </w:rPr>
        <w:t>5’</w:t>
      </w:r>
      <w:r w:rsidR="00F90363">
        <w:t xml:space="preserve"> </w:t>
      </w:r>
      <w:r w:rsidR="00F90363" w:rsidRPr="00F90363">
        <w:rPr>
          <w:color w:val="FF0000"/>
        </w:rPr>
        <w:t>GGAUGUAUUCGGACUGACC</w:t>
      </w:r>
      <w:r w:rsidRPr="00002D4D">
        <w:rPr>
          <w:vertAlign w:val="superscript"/>
        </w:rPr>
        <w:tab/>
      </w:r>
      <w:r w:rsidRPr="00002D4D">
        <w:rPr>
          <w:vertAlign w:val="superscript"/>
        </w:rPr>
        <w:tab/>
      </w:r>
      <w:r w:rsidRPr="00002D4D">
        <w:rPr>
          <w:vertAlign w:val="superscript"/>
        </w:rPr>
        <w:tab/>
        <w:t xml:space="preserve">                    3’</w:t>
      </w:r>
    </w:p>
    <w:p w:rsidR="00B552B3" w:rsidRPr="00F90363" w:rsidRDefault="00B552B3" w:rsidP="00B552B3">
      <w:pPr>
        <w:pStyle w:val="ListParagraph"/>
        <w:ind w:left="2160" w:firstLine="720"/>
        <w:rPr>
          <w:color w:val="FF0000"/>
        </w:rPr>
      </w:pPr>
      <w:r w:rsidRPr="00002D4D">
        <w:t xml:space="preserve">Amino acid chain = </w:t>
      </w:r>
      <w:r w:rsidR="00F90363" w:rsidRPr="00F90363">
        <w:rPr>
          <w:color w:val="FF0000"/>
        </w:rPr>
        <w:t>start – try – ser – asp - stop</w:t>
      </w:r>
    </w:p>
    <w:p w:rsidR="00B552B3" w:rsidRPr="00002D4D" w:rsidRDefault="00B552B3" w:rsidP="00B552B3">
      <w:pPr>
        <w:pStyle w:val="ListParagraph"/>
        <w:ind w:left="0" w:firstLine="720"/>
      </w:pPr>
      <w:r w:rsidRPr="00002D4D">
        <w:lastRenderedPageBreak/>
        <w:t>b) “Mutated” Gene</w:t>
      </w:r>
      <w:r>
        <w:t xml:space="preserve"> </w:t>
      </w:r>
      <w:r>
        <w:sym w:font="Wingdings" w:char="F0E0"/>
      </w:r>
      <w:r>
        <w:t xml:space="preserve"> </w:t>
      </w:r>
      <w:smartTag w:uri="urn:schemas-microsoft-com:office:smarttags" w:element="stockticker">
        <w:r w:rsidRPr="00002D4D">
          <w:t>DNA</w:t>
        </w:r>
      </w:smartTag>
      <w:r w:rsidRPr="00002D4D">
        <w:t xml:space="preserve"> Strand    </w:t>
      </w:r>
      <w:r w:rsidRPr="00002D4D">
        <w:rPr>
          <w:vertAlign w:val="superscript"/>
        </w:rPr>
        <w:t>3’</w:t>
      </w:r>
      <w:r>
        <w:t>CC</w:t>
      </w:r>
      <w:r w:rsidRPr="00002D4D">
        <w:t>TACA</w:t>
      </w:r>
      <w:r>
        <w:t>T</w:t>
      </w:r>
      <w:r w:rsidRPr="00002D4D">
        <w:t>AAG</w:t>
      </w:r>
      <w:r>
        <w:t>C</w:t>
      </w:r>
      <w:r w:rsidRPr="00002D4D">
        <w:t>CTGAC</w:t>
      </w:r>
      <w:r>
        <w:t>A</w:t>
      </w:r>
      <w:r w:rsidRPr="00002D4D">
        <w:t>GG</w:t>
      </w:r>
      <w:r>
        <w:t>TA</w:t>
      </w:r>
      <w:r w:rsidRPr="00002D4D">
        <w:rPr>
          <w:vertAlign w:val="superscript"/>
        </w:rPr>
        <w:t>5’</w:t>
      </w:r>
    </w:p>
    <w:p w:rsidR="00B552B3" w:rsidRPr="00002D4D" w:rsidRDefault="00B552B3" w:rsidP="00B552B3">
      <w:pPr>
        <w:pStyle w:val="ListParagraph"/>
        <w:ind w:left="2160" w:firstLine="720"/>
      </w:pPr>
      <w:r w:rsidRPr="00002D4D">
        <w:t xml:space="preserve">mRNA Strand </w:t>
      </w:r>
      <w:r w:rsidRPr="00002D4D">
        <w:rPr>
          <w:vertAlign w:val="superscript"/>
        </w:rPr>
        <w:t>5’</w:t>
      </w:r>
      <w:r w:rsidR="00F90363">
        <w:t xml:space="preserve"> </w:t>
      </w:r>
      <w:r w:rsidR="00F90363" w:rsidRPr="00F90363">
        <w:rPr>
          <w:color w:val="FF0000"/>
        </w:rPr>
        <w:t>GGAUGUAUUCGGACUGUCCAU</w:t>
      </w:r>
      <w:r w:rsidRPr="00F90363">
        <w:rPr>
          <w:color w:val="FF0000"/>
          <w:vertAlign w:val="superscript"/>
        </w:rPr>
        <w:tab/>
      </w:r>
      <w:r w:rsidRPr="00002D4D">
        <w:rPr>
          <w:vertAlign w:val="superscript"/>
        </w:rPr>
        <w:tab/>
      </w:r>
      <w:r w:rsidRPr="00002D4D">
        <w:rPr>
          <w:vertAlign w:val="superscript"/>
        </w:rPr>
        <w:tab/>
      </w:r>
      <w:r w:rsidRPr="00002D4D">
        <w:rPr>
          <w:vertAlign w:val="superscript"/>
        </w:rPr>
        <w:tab/>
        <w:t xml:space="preserve">                   </w:t>
      </w:r>
    </w:p>
    <w:p w:rsidR="00B552B3" w:rsidRPr="00002D4D" w:rsidRDefault="00B552B3" w:rsidP="00B552B3">
      <w:pPr>
        <w:pStyle w:val="ListParagraph"/>
        <w:ind w:left="2160" w:firstLine="720"/>
      </w:pPr>
      <w:r w:rsidRPr="00002D4D">
        <w:t xml:space="preserve">Amino acid chain = </w:t>
      </w:r>
      <w:r w:rsidR="00F90363" w:rsidRPr="00F90363">
        <w:rPr>
          <w:color w:val="FF0000"/>
        </w:rPr>
        <w:t>start – try – ser – asp – cys – pro…</w:t>
      </w:r>
    </w:p>
    <w:p w:rsidR="00395C1F" w:rsidRDefault="00395C1F" w:rsidP="00395C1F"/>
    <w:p w:rsidR="00B552B3" w:rsidRDefault="00B552B3" w:rsidP="001A4A2E">
      <w:pPr>
        <w:numPr>
          <w:ilvl w:val="0"/>
          <w:numId w:val="13"/>
        </w:numPr>
      </w:pPr>
      <w:r>
        <w:t>What type of mutations can happen to impact the production of the protein?</w:t>
      </w:r>
    </w:p>
    <w:p w:rsidR="009316A0" w:rsidRDefault="00EA4F22" w:rsidP="009316A0">
      <w:pPr>
        <w:ind w:left="720"/>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423545</wp:posOffset>
                </wp:positionH>
                <wp:positionV relativeFrom="paragraph">
                  <wp:posOffset>208915</wp:posOffset>
                </wp:positionV>
                <wp:extent cx="1958975" cy="1133475"/>
                <wp:effectExtent l="13970" t="8890" r="8255" b="1016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133475"/>
                        </a:xfrm>
                        <a:prstGeom prst="rect">
                          <a:avLst/>
                        </a:prstGeom>
                        <a:solidFill>
                          <a:srgbClr val="FFFFFF"/>
                        </a:solidFill>
                        <a:ln w="9525">
                          <a:solidFill>
                            <a:srgbClr val="000000"/>
                          </a:solidFill>
                          <a:miter lim="800000"/>
                          <a:headEnd/>
                          <a:tailEnd/>
                        </a:ln>
                      </wps:spPr>
                      <wps:txbx>
                        <w:txbxContent>
                          <w:p w:rsidR="009316A0" w:rsidRDefault="009316A0">
                            <w:r>
                              <w:t>Substitution</w:t>
                            </w:r>
                          </w:p>
                          <w:p w:rsidR="009316A0" w:rsidRDefault="009316A0">
                            <w:r>
                              <w:t>Insertion</w:t>
                            </w:r>
                          </w:p>
                          <w:p w:rsidR="009316A0" w:rsidRDefault="009316A0">
                            <w:r>
                              <w:t>Deletion</w:t>
                            </w:r>
                          </w:p>
                          <w:p w:rsidR="009316A0" w:rsidRDefault="009316A0">
                            <w:r>
                              <w:t>Silent (no change in aa)</w:t>
                            </w:r>
                          </w:p>
                          <w:p w:rsidR="009316A0" w:rsidRDefault="009316A0">
                            <w:r>
                              <w:t>Frameshift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35pt;margin-top:16.45pt;width:154.25pt;height:8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cKgIAAFI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">
                <v:textbox>
                  <w:txbxContent>
                    <w:p w:rsidR="009316A0" w:rsidRDefault="009316A0">
                      <w:r>
                        <w:t>Substitution</w:t>
                      </w:r>
                    </w:p>
                    <w:p w:rsidR="009316A0" w:rsidRDefault="009316A0">
                      <w:r>
                        <w:t>Insertion</w:t>
                      </w:r>
                    </w:p>
                    <w:p w:rsidR="009316A0" w:rsidRDefault="009316A0">
                      <w:r>
                        <w:t>Deletion</w:t>
                      </w:r>
                    </w:p>
                    <w:p w:rsidR="009316A0" w:rsidRDefault="009316A0">
                      <w:r>
                        <w:t>Silent (no change in aa)</w:t>
                      </w:r>
                    </w:p>
                    <w:p w:rsidR="009316A0" w:rsidRDefault="009316A0">
                      <w:r>
                        <w:t>Frameshift</w:t>
                      </w:r>
                    </w:p>
                  </w:txbxContent>
                </v:textbox>
              </v:shape>
            </w:pict>
          </mc:Fallback>
        </mc:AlternateContent>
      </w:r>
      <w:r>
        <w:rPr>
          <w:noProof/>
          <w:color w:val="0000FF"/>
        </w:rPr>
        <w:drawing>
          <wp:inline distT="0" distB="0" distL="0" distR="0">
            <wp:extent cx="2152650" cy="2409825"/>
            <wp:effectExtent l="0" t="0" r="0" b="9525"/>
            <wp:docPr id="32" name="irc_mi" descr="4b82e479bd31db665696203cea437b7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4b82e479bd31db665696203cea437b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2650" cy="2409825"/>
                    </a:xfrm>
                    <a:prstGeom prst="rect">
                      <a:avLst/>
                    </a:prstGeom>
                    <a:noFill/>
                    <a:ln>
                      <a:noFill/>
                    </a:ln>
                  </pic:spPr>
                </pic:pic>
              </a:graphicData>
            </a:graphic>
          </wp:inline>
        </w:drawing>
      </w:r>
    </w:p>
    <w:p w:rsidR="00B552B3" w:rsidRPr="00932F67" w:rsidRDefault="00B552B3" w:rsidP="00B552B3">
      <w:pPr>
        <w:ind w:left="720"/>
      </w:pPr>
    </w:p>
    <w:p w:rsidR="00A47543" w:rsidRPr="007875D0" w:rsidRDefault="00B552B3" w:rsidP="00A47543">
      <w:pPr>
        <w:rPr>
          <w:b/>
          <w:u w:val="single"/>
        </w:rPr>
      </w:pPr>
      <w:r>
        <w:rPr>
          <w:b/>
          <w:u w:val="single"/>
        </w:rPr>
        <w:t>Learning Goal #12</w:t>
      </w:r>
      <w:r w:rsidR="00A47543" w:rsidRPr="007875D0">
        <w:rPr>
          <w:b/>
          <w:u w:val="single"/>
        </w:rPr>
        <w:t xml:space="preserve"> </w:t>
      </w:r>
      <w:r w:rsidR="00A47543" w:rsidRPr="007875D0">
        <w:rPr>
          <w:b/>
          <w:u w:val="single"/>
        </w:rPr>
        <w:sym w:font="Wingdings" w:char="F0E0"/>
      </w:r>
      <w:r w:rsidR="00A47543" w:rsidRPr="007875D0">
        <w:rPr>
          <w:b/>
          <w:u w:val="single"/>
        </w:rPr>
        <w:t xml:space="preserve"> </w:t>
      </w:r>
      <w:r w:rsidR="007875D0" w:rsidRPr="007875D0">
        <w:rPr>
          <w:rFonts w:eastAsia="Calibri"/>
          <w:b/>
          <w:u w:val="single"/>
        </w:rPr>
        <w:t>I will be able to draw both DNA and RNA and explain the structure and function of both</w:t>
      </w:r>
    </w:p>
    <w:p w:rsidR="007B6E16" w:rsidRDefault="000D39AA" w:rsidP="001A4A2E">
      <w:pPr>
        <w:numPr>
          <w:ilvl w:val="0"/>
          <w:numId w:val="14"/>
        </w:numPr>
      </w:pPr>
      <w:r>
        <w:t>What are the 4 nitrogenous bases for DNA?</w:t>
      </w:r>
    </w:p>
    <w:p w:rsidR="00F515A4" w:rsidRDefault="00F515A4" w:rsidP="00F515A4">
      <w:pPr>
        <w:numPr>
          <w:ilvl w:val="1"/>
          <w:numId w:val="40"/>
        </w:numPr>
        <w:rPr>
          <w:color w:val="FF0000"/>
        </w:rPr>
        <w:sectPr w:rsidR="00F515A4" w:rsidSect="009A7A8D">
          <w:type w:val="continuous"/>
          <w:pgSz w:w="12240" w:h="15840"/>
          <w:pgMar w:top="720" w:right="720" w:bottom="720" w:left="720" w:header="720" w:footer="720" w:gutter="0"/>
          <w:cols w:space="720"/>
          <w:docGrid w:linePitch="360"/>
        </w:sectPr>
      </w:pPr>
    </w:p>
    <w:p w:rsidR="00F515A4" w:rsidRPr="00486B2D" w:rsidRDefault="00F515A4" w:rsidP="00F515A4">
      <w:pPr>
        <w:numPr>
          <w:ilvl w:val="1"/>
          <w:numId w:val="40"/>
        </w:numPr>
        <w:rPr>
          <w:color w:val="FF0000"/>
        </w:rPr>
      </w:pPr>
      <w:r w:rsidRPr="00486B2D">
        <w:rPr>
          <w:color w:val="FF0000"/>
        </w:rPr>
        <w:lastRenderedPageBreak/>
        <w:t>Adenine</w:t>
      </w:r>
    </w:p>
    <w:p w:rsidR="00F515A4" w:rsidRPr="00486B2D" w:rsidRDefault="00F515A4" w:rsidP="00F515A4">
      <w:pPr>
        <w:numPr>
          <w:ilvl w:val="1"/>
          <w:numId w:val="40"/>
        </w:numPr>
        <w:rPr>
          <w:color w:val="FF0000"/>
        </w:rPr>
      </w:pPr>
      <w:r w:rsidRPr="00486B2D">
        <w:rPr>
          <w:color w:val="FF0000"/>
        </w:rPr>
        <w:t>Guanine</w:t>
      </w:r>
    </w:p>
    <w:p w:rsidR="00F515A4" w:rsidRPr="00486B2D" w:rsidRDefault="00F515A4" w:rsidP="00F515A4">
      <w:pPr>
        <w:numPr>
          <w:ilvl w:val="1"/>
          <w:numId w:val="40"/>
        </w:numPr>
        <w:rPr>
          <w:color w:val="FF0000"/>
        </w:rPr>
      </w:pPr>
      <w:r w:rsidRPr="00486B2D">
        <w:rPr>
          <w:color w:val="FF0000"/>
        </w:rPr>
        <w:lastRenderedPageBreak/>
        <w:t>Cytosine</w:t>
      </w:r>
    </w:p>
    <w:p w:rsidR="00F515A4" w:rsidRPr="00486B2D" w:rsidRDefault="00F515A4" w:rsidP="00F515A4">
      <w:pPr>
        <w:numPr>
          <w:ilvl w:val="1"/>
          <w:numId w:val="40"/>
        </w:numPr>
        <w:rPr>
          <w:color w:val="FF0000"/>
        </w:rPr>
      </w:pPr>
      <w:r w:rsidRPr="00486B2D">
        <w:rPr>
          <w:color w:val="FF0000"/>
        </w:rPr>
        <w:t>Thymine</w:t>
      </w:r>
    </w:p>
    <w:p w:rsidR="00F515A4" w:rsidRDefault="00F515A4" w:rsidP="00F515A4">
      <w:pPr>
        <w:sectPr w:rsidR="00F515A4" w:rsidSect="00F515A4">
          <w:type w:val="continuous"/>
          <w:pgSz w:w="12240" w:h="15840"/>
          <w:pgMar w:top="720" w:right="720" w:bottom="720" w:left="720" w:header="720" w:footer="720" w:gutter="0"/>
          <w:cols w:num="2" w:space="720"/>
          <w:docGrid w:linePitch="360"/>
        </w:sectPr>
      </w:pPr>
    </w:p>
    <w:p w:rsidR="00F515A4" w:rsidRDefault="00F515A4" w:rsidP="00F515A4"/>
    <w:p w:rsidR="00B552B3" w:rsidRDefault="00B552B3" w:rsidP="001A4A2E">
      <w:pPr>
        <w:numPr>
          <w:ilvl w:val="0"/>
          <w:numId w:val="14"/>
        </w:numPr>
      </w:pPr>
      <w:r>
        <w:t>What is the backbone of DNA made from?</w:t>
      </w:r>
    </w:p>
    <w:p w:rsidR="00F515A4" w:rsidRPr="00F515A4" w:rsidRDefault="00F515A4" w:rsidP="00F515A4">
      <w:pPr>
        <w:numPr>
          <w:ilvl w:val="1"/>
          <w:numId w:val="14"/>
        </w:numPr>
      </w:pPr>
      <w:r>
        <w:rPr>
          <w:color w:val="FF0000"/>
        </w:rPr>
        <w:t>Phosphate group</w:t>
      </w:r>
    </w:p>
    <w:p w:rsidR="00F515A4" w:rsidRPr="00F515A4" w:rsidRDefault="00F515A4" w:rsidP="00F515A4">
      <w:pPr>
        <w:numPr>
          <w:ilvl w:val="1"/>
          <w:numId w:val="14"/>
        </w:numPr>
      </w:pPr>
      <w:r>
        <w:rPr>
          <w:color w:val="FF0000"/>
        </w:rPr>
        <w:t>5 carbon sugar – ribose</w:t>
      </w:r>
    </w:p>
    <w:p w:rsidR="00F515A4" w:rsidRDefault="00F515A4" w:rsidP="00F515A4">
      <w:pPr>
        <w:ind w:left="1440"/>
      </w:pPr>
    </w:p>
    <w:p w:rsidR="00B552B3" w:rsidRDefault="00B552B3" w:rsidP="001A4A2E">
      <w:pPr>
        <w:numPr>
          <w:ilvl w:val="0"/>
          <w:numId w:val="14"/>
        </w:numPr>
      </w:pPr>
      <w:r>
        <w:t>What do the strands run anti-parallel?</w:t>
      </w:r>
    </w:p>
    <w:p w:rsidR="00F515A4" w:rsidRDefault="00F515A4" w:rsidP="00F515A4">
      <w:pPr>
        <w:numPr>
          <w:ilvl w:val="1"/>
          <w:numId w:val="14"/>
        </w:numPr>
        <w:rPr>
          <w:color w:val="FF0000"/>
        </w:rPr>
      </w:pPr>
      <w:r w:rsidRPr="00F515A4">
        <w:rPr>
          <w:color w:val="FF0000"/>
        </w:rPr>
        <w:t>For the hydrogen bond between the nitrogen base pairs</w:t>
      </w:r>
    </w:p>
    <w:p w:rsidR="00F515A4" w:rsidRPr="00F515A4" w:rsidRDefault="00F515A4" w:rsidP="00F515A4">
      <w:pPr>
        <w:ind w:left="1440"/>
        <w:rPr>
          <w:color w:val="FF0000"/>
        </w:rPr>
      </w:pPr>
    </w:p>
    <w:p w:rsidR="00B552B3" w:rsidRDefault="00B552B3" w:rsidP="001A4A2E">
      <w:pPr>
        <w:numPr>
          <w:ilvl w:val="0"/>
          <w:numId w:val="14"/>
        </w:numPr>
      </w:pPr>
      <w:r>
        <w:t>What are the 4 nitrogenous bases for RNA?</w:t>
      </w:r>
    </w:p>
    <w:p w:rsidR="00F515A4" w:rsidRDefault="00F515A4" w:rsidP="00F515A4">
      <w:pPr>
        <w:numPr>
          <w:ilvl w:val="1"/>
          <w:numId w:val="14"/>
        </w:numPr>
        <w:rPr>
          <w:color w:val="FF0000"/>
        </w:rPr>
        <w:sectPr w:rsidR="00F515A4" w:rsidSect="009A7A8D">
          <w:type w:val="continuous"/>
          <w:pgSz w:w="12240" w:h="15840"/>
          <w:pgMar w:top="720" w:right="720" w:bottom="720" w:left="720" w:header="720" w:footer="720" w:gutter="0"/>
          <w:cols w:space="720"/>
          <w:docGrid w:linePitch="360"/>
        </w:sectPr>
      </w:pPr>
    </w:p>
    <w:p w:rsidR="00F515A4" w:rsidRPr="00486B2D" w:rsidRDefault="00F515A4" w:rsidP="00F515A4">
      <w:pPr>
        <w:numPr>
          <w:ilvl w:val="1"/>
          <w:numId w:val="14"/>
        </w:numPr>
        <w:rPr>
          <w:color w:val="FF0000"/>
        </w:rPr>
      </w:pPr>
      <w:r w:rsidRPr="00486B2D">
        <w:rPr>
          <w:color w:val="FF0000"/>
        </w:rPr>
        <w:lastRenderedPageBreak/>
        <w:t>Adenine</w:t>
      </w:r>
    </w:p>
    <w:p w:rsidR="00F515A4" w:rsidRPr="00486B2D" w:rsidRDefault="00F515A4" w:rsidP="00F515A4">
      <w:pPr>
        <w:numPr>
          <w:ilvl w:val="1"/>
          <w:numId w:val="14"/>
        </w:numPr>
        <w:rPr>
          <w:color w:val="FF0000"/>
        </w:rPr>
      </w:pPr>
      <w:r w:rsidRPr="00486B2D">
        <w:rPr>
          <w:color w:val="FF0000"/>
        </w:rPr>
        <w:t>Guanine</w:t>
      </w:r>
    </w:p>
    <w:p w:rsidR="00F515A4" w:rsidRPr="00486B2D" w:rsidRDefault="00F515A4" w:rsidP="00F515A4">
      <w:pPr>
        <w:numPr>
          <w:ilvl w:val="1"/>
          <w:numId w:val="14"/>
        </w:numPr>
        <w:rPr>
          <w:color w:val="FF0000"/>
        </w:rPr>
      </w:pPr>
      <w:r w:rsidRPr="00486B2D">
        <w:rPr>
          <w:color w:val="FF0000"/>
        </w:rPr>
        <w:lastRenderedPageBreak/>
        <w:t>Cytosine</w:t>
      </w:r>
    </w:p>
    <w:p w:rsidR="00F515A4" w:rsidRPr="00486B2D" w:rsidRDefault="00F515A4" w:rsidP="00F515A4">
      <w:pPr>
        <w:numPr>
          <w:ilvl w:val="1"/>
          <w:numId w:val="14"/>
        </w:numPr>
        <w:rPr>
          <w:color w:val="FF0000"/>
        </w:rPr>
      </w:pPr>
      <w:r>
        <w:rPr>
          <w:color w:val="FF0000"/>
        </w:rPr>
        <w:t>Uracil</w:t>
      </w:r>
    </w:p>
    <w:p w:rsidR="00F515A4" w:rsidRDefault="00F515A4" w:rsidP="00F515A4">
      <w:pPr>
        <w:ind w:left="1440"/>
        <w:sectPr w:rsidR="00F515A4" w:rsidSect="00F515A4">
          <w:type w:val="continuous"/>
          <w:pgSz w:w="12240" w:h="15840"/>
          <w:pgMar w:top="720" w:right="720" w:bottom="720" w:left="720" w:header="720" w:footer="720" w:gutter="0"/>
          <w:cols w:num="2" w:space="720"/>
          <w:docGrid w:linePitch="360"/>
        </w:sectPr>
      </w:pPr>
    </w:p>
    <w:p w:rsidR="00F515A4" w:rsidRDefault="00F515A4" w:rsidP="00F515A4">
      <w:pPr>
        <w:ind w:left="1440"/>
      </w:pPr>
    </w:p>
    <w:p w:rsidR="00B552B3" w:rsidRDefault="00B552B3" w:rsidP="001A4A2E">
      <w:pPr>
        <w:numPr>
          <w:ilvl w:val="0"/>
          <w:numId w:val="14"/>
        </w:numPr>
      </w:pPr>
      <w:r>
        <w:t>What are the characteristics of RNA that are different from DNA?</w:t>
      </w:r>
    </w:p>
    <w:p w:rsidR="00B552B3" w:rsidRPr="00F515A4" w:rsidRDefault="00F515A4" w:rsidP="00F515A4">
      <w:pPr>
        <w:numPr>
          <w:ilvl w:val="0"/>
          <w:numId w:val="42"/>
        </w:numPr>
      </w:pPr>
      <w:r>
        <w:rPr>
          <w:color w:val="FF0000"/>
        </w:rPr>
        <w:t>RNA is one strand instead of a double stranded DNA</w:t>
      </w:r>
    </w:p>
    <w:p w:rsidR="00F515A4" w:rsidRPr="00F515A4" w:rsidRDefault="00F515A4" w:rsidP="00F515A4">
      <w:pPr>
        <w:numPr>
          <w:ilvl w:val="0"/>
          <w:numId w:val="42"/>
        </w:numPr>
      </w:pPr>
      <w:r>
        <w:rPr>
          <w:color w:val="FF0000"/>
        </w:rPr>
        <w:t>DNA has thymine where RNA has uracil</w:t>
      </w:r>
    </w:p>
    <w:p w:rsidR="00F515A4" w:rsidRPr="000D39AA" w:rsidRDefault="00F515A4" w:rsidP="00F515A4">
      <w:pPr>
        <w:ind w:left="1440"/>
      </w:pPr>
    </w:p>
    <w:p w:rsidR="004F346B" w:rsidRPr="007875D0" w:rsidRDefault="00B552B3" w:rsidP="00A47543">
      <w:pPr>
        <w:rPr>
          <w:rFonts w:eastAsia="Calibri"/>
          <w:b/>
          <w:u w:val="single"/>
        </w:rPr>
      </w:pPr>
      <w:r>
        <w:rPr>
          <w:b/>
          <w:u w:val="single"/>
        </w:rPr>
        <w:t>Learning Goal #13</w:t>
      </w:r>
      <w:r w:rsidR="00A47543" w:rsidRPr="007875D0">
        <w:rPr>
          <w:b/>
          <w:u w:val="single"/>
        </w:rPr>
        <w:t xml:space="preserve"> </w:t>
      </w:r>
      <w:r w:rsidR="00A47543" w:rsidRPr="007875D0">
        <w:rPr>
          <w:b/>
          <w:u w:val="single"/>
        </w:rPr>
        <w:sym w:font="Wingdings" w:char="F0E0"/>
      </w:r>
      <w:r w:rsidR="00A47543" w:rsidRPr="007875D0">
        <w:rPr>
          <w:b/>
          <w:u w:val="single"/>
        </w:rPr>
        <w:t xml:space="preserve"> </w:t>
      </w:r>
      <w:r w:rsidR="007875D0" w:rsidRPr="007875D0">
        <w:rPr>
          <w:rFonts w:eastAsia="Calibri"/>
          <w:b/>
          <w:u w:val="single"/>
        </w:rPr>
        <w:t>I will be able to explain how ATP is made and used in the body (cellular respiration – glycolysis, kreb’s cycle, ETC)</w:t>
      </w:r>
    </w:p>
    <w:p w:rsidR="007875D0" w:rsidRDefault="00B552B3" w:rsidP="001A4A2E">
      <w:pPr>
        <w:numPr>
          <w:ilvl w:val="0"/>
          <w:numId w:val="15"/>
        </w:numPr>
      </w:pPr>
      <w:r>
        <w:t>Outline the three steps in ATP production using a flow chart or diagram.</w:t>
      </w:r>
    </w:p>
    <w:p w:rsidR="000B6858" w:rsidRPr="000B6858" w:rsidRDefault="000B6858" w:rsidP="000B6858">
      <w:pPr>
        <w:numPr>
          <w:ilvl w:val="1"/>
          <w:numId w:val="15"/>
        </w:numPr>
        <w:rPr>
          <w:color w:val="FF0000"/>
        </w:rPr>
      </w:pPr>
      <w:r w:rsidRPr="000B6858">
        <w:rPr>
          <w:color w:val="FF0000"/>
        </w:rPr>
        <w:t>Glycolysis</w:t>
      </w:r>
    </w:p>
    <w:p w:rsidR="000B6858" w:rsidRPr="000B6858" w:rsidRDefault="000B6858" w:rsidP="000B6858">
      <w:pPr>
        <w:numPr>
          <w:ilvl w:val="1"/>
          <w:numId w:val="15"/>
        </w:numPr>
        <w:rPr>
          <w:color w:val="FF0000"/>
        </w:rPr>
      </w:pPr>
      <w:r w:rsidRPr="000B6858">
        <w:rPr>
          <w:color w:val="FF0000"/>
        </w:rPr>
        <w:t>Krebs Cycle</w:t>
      </w:r>
    </w:p>
    <w:p w:rsidR="000B6858" w:rsidRPr="000B6858" w:rsidRDefault="000B6858" w:rsidP="000B6858">
      <w:pPr>
        <w:numPr>
          <w:ilvl w:val="1"/>
          <w:numId w:val="15"/>
        </w:numPr>
        <w:rPr>
          <w:color w:val="FF0000"/>
        </w:rPr>
      </w:pPr>
      <w:r w:rsidRPr="000B6858">
        <w:rPr>
          <w:color w:val="FF0000"/>
        </w:rPr>
        <w:t>Electron Transport Chain</w:t>
      </w:r>
    </w:p>
    <w:p w:rsidR="000B6858" w:rsidRDefault="000B6858" w:rsidP="000B6858">
      <w:pPr>
        <w:ind w:left="1440"/>
      </w:pPr>
    </w:p>
    <w:p w:rsidR="000B6858" w:rsidRDefault="000B6858" w:rsidP="000B6858">
      <w:pPr>
        <w:ind w:left="1440"/>
      </w:pPr>
    </w:p>
    <w:p w:rsidR="000B6858" w:rsidRDefault="000B6858" w:rsidP="000B6858">
      <w:pPr>
        <w:ind w:left="1440"/>
      </w:pPr>
    </w:p>
    <w:p w:rsidR="000B6858" w:rsidRDefault="000B6858" w:rsidP="000B6858">
      <w:pPr>
        <w:ind w:left="1440"/>
      </w:pPr>
    </w:p>
    <w:p w:rsidR="00B552B3" w:rsidRDefault="00B552B3" w:rsidP="001A4A2E">
      <w:pPr>
        <w:numPr>
          <w:ilvl w:val="0"/>
          <w:numId w:val="15"/>
        </w:numPr>
      </w:pPr>
      <w:r>
        <w:lastRenderedPageBreak/>
        <w:t>How much ATP is produced in each step?</w:t>
      </w:r>
    </w:p>
    <w:p w:rsidR="000B6858" w:rsidRDefault="00EA4F22" w:rsidP="000B6858">
      <w:pPr>
        <w:ind w:left="720"/>
      </w:pPr>
      <w:r>
        <w:rPr>
          <w:noProof/>
        </w:rPr>
        <w:drawing>
          <wp:inline distT="0" distB="0" distL="0" distR="0">
            <wp:extent cx="2819400" cy="2638425"/>
            <wp:effectExtent l="0" t="0" r="0" b="9525"/>
            <wp:docPr id="33" name="Picture 33" descr="AT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P pro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9400" cy="2638425"/>
                    </a:xfrm>
                    <a:prstGeom prst="rect">
                      <a:avLst/>
                    </a:prstGeom>
                    <a:noFill/>
                    <a:ln>
                      <a:noFill/>
                    </a:ln>
                  </pic:spPr>
                </pic:pic>
              </a:graphicData>
            </a:graphic>
          </wp:inline>
        </w:drawing>
      </w:r>
    </w:p>
    <w:p w:rsidR="00B552B3" w:rsidRDefault="00B552B3" w:rsidP="001A4A2E">
      <w:pPr>
        <w:numPr>
          <w:ilvl w:val="0"/>
          <w:numId w:val="15"/>
        </w:numPr>
      </w:pPr>
      <w:r>
        <w:t>Why does this process happen? Where does each process happen?</w:t>
      </w:r>
    </w:p>
    <w:p w:rsidR="000B6858" w:rsidRPr="000B6858" w:rsidRDefault="000B6858" w:rsidP="000B6858">
      <w:pPr>
        <w:numPr>
          <w:ilvl w:val="0"/>
          <w:numId w:val="43"/>
        </w:numPr>
        <w:rPr>
          <w:color w:val="FF0000"/>
        </w:rPr>
      </w:pPr>
      <w:r w:rsidRPr="000B6858">
        <w:rPr>
          <w:color w:val="FF0000"/>
        </w:rPr>
        <w:t>Glycolysis is in the cytoplasm</w:t>
      </w:r>
    </w:p>
    <w:p w:rsidR="000B6858" w:rsidRPr="000B6858" w:rsidRDefault="000B6858" w:rsidP="000B6858">
      <w:pPr>
        <w:numPr>
          <w:ilvl w:val="0"/>
          <w:numId w:val="43"/>
        </w:numPr>
        <w:rPr>
          <w:color w:val="FF0000"/>
        </w:rPr>
      </w:pPr>
      <w:r w:rsidRPr="000B6858">
        <w:rPr>
          <w:color w:val="FF0000"/>
        </w:rPr>
        <w:t>Krebs Cycle and Electron Transport Chain is in the mitochondria</w:t>
      </w:r>
    </w:p>
    <w:p w:rsidR="00B552B3" w:rsidRPr="00B552B3" w:rsidRDefault="00B552B3" w:rsidP="00B552B3">
      <w:pPr>
        <w:ind w:left="720"/>
      </w:pPr>
    </w:p>
    <w:p w:rsidR="00266FC2" w:rsidRPr="007875D0" w:rsidRDefault="00B552B3" w:rsidP="00A47543">
      <w:pPr>
        <w:rPr>
          <w:b/>
          <w:u w:val="single"/>
        </w:rPr>
      </w:pPr>
      <w:r>
        <w:rPr>
          <w:b/>
          <w:u w:val="single"/>
        </w:rPr>
        <w:t>Learning Goal #14</w:t>
      </w:r>
      <w:r w:rsidR="00A47543" w:rsidRPr="007875D0">
        <w:rPr>
          <w:b/>
          <w:u w:val="single"/>
        </w:rPr>
        <w:t xml:space="preserve"> </w:t>
      </w:r>
      <w:r w:rsidR="00A47543" w:rsidRPr="007875D0">
        <w:rPr>
          <w:b/>
          <w:u w:val="single"/>
        </w:rPr>
        <w:sym w:font="Wingdings" w:char="F0E0"/>
      </w:r>
      <w:r w:rsidR="00A47543" w:rsidRPr="007875D0">
        <w:rPr>
          <w:b/>
          <w:u w:val="single"/>
        </w:rPr>
        <w:t xml:space="preserve"> I </w:t>
      </w:r>
      <w:r w:rsidR="007875D0" w:rsidRPr="007875D0">
        <w:rPr>
          <w:rFonts w:eastAsia="Calibri"/>
          <w:b/>
          <w:u w:val="single"/>
        </w:rPr>
        <w:t>will be able to explain how recombinant DNA and made and used</w:t>
      </w:r>
      <w:r w:rsidR="007875D0" w:rsidRPr="007875D0">
        <w:rPr>
          <w:b/>
          <w:u w:val="single"/>
        </w:rPr>
        <w:t xml:space="preserve"> </w:t>
      </w:r>
    </w:p>
    <w:p w:rsidR="007875D0" w:rsidRDefault="00B552B3" w:rsidP="001A4A2E">
      <w:pPr>
        <w:numPr>
          <w:ilvl w:val="0"/>
          <w:numId w:val="16"/>
        </w:numPr>
      </w:pPr>
      <w:r>
        <w:t>What is recombinant DNA?</w:t>
      </w:r>
    </w:p>
    <w:p w:rsidR="00401279" w:rsidRPr="00401279" w:rsidRDefault="00401279" w:rsidP="00401279">
      <w:pPr>
        <w:numPr>
          <w:ilvl w:val="1"/>
          <w:numId w:val="16"/>
        </w:numPr>
      </w:pPr>
      <w:r>
        <w:rPr>
          <w:color w:val="FF0000"/>
        </w:rPr>
        <w:t>When scientists will combine a desired trait or protein into an organisms DNA</w:t>
      </w:r>
    </w:p>
    <w:p w:rsidR="00401279" w:rsidRPr="00401279" w:rsidRDefault="00401279" w:rsidP="00401279">
      <w:pPr>
        <w:numPr>
          <w:ilvl w:val="1"/>
          <w:numId w:val="16"/>
        </w:numPr>
      </w:pPr>
      <w:r>
        <w:rPr>
          <w:color w:val="FF0000"/>
        </w:rPr>
        <w:t>For example, the glow in the dark gene from jellyfish can be put into the DNA of an organism</w:t>
      </w:r>
    </w:p>
    <w:p w:rsidR="00401279" w:rsidRDefault="00401279" w:rsidP="00401279">
      <w:pPr>
        <w:ind w:left="1440"/>
      </w:pPr>
    </w:p>
    <w:p w:rsidR="00B552B3" w:rsidRDefault="00B552B3" w:rsidP="001A4A2E">
      <w:pPr>
        <w:numPr>
          <w:ilvl w:val="0"/>
          <w:numId w:val="16"/>
        </w:numPr>
      </w:pPr>
      <w:r>
        <w:t>How do scientists make it?</w:t>
      </w:r>
    </w:p>
    <w:p w:rsidR="00401279" w:rsidRPr="00401279" w:rsidRDefault="00401279" w:rsidP="00401279">
      <w:pPr>
        <w:numPr>
          <w:ilvl w:val="1"/>
          <w:numId w:val="16"/>
        </w:numPr>
      </w:pPr>
      <w:r>
        <w:rPr>
          <w:color w:val="FF0000"/>
        </w:rPr>
        <w:t>Use a vector such as bacteriophage to insert the desired DNA</w:t>
      </w:r>
    </w:p>
    <w:p w:rsidR="00401279" w:rsidRDefault="00401279" w:rsidP="00401279">
      <w:pPr>
        <w:ind w:left="1080"/>
      </w:pPr>
    </w:p>
    <w:p w:rsidR="00B552B3" w:rsidRDefault="00B552B3" w:rsidP="001A4A2E">
      <w:pPr>
        <w:numPr>
          <w:ilvl w:val="0"/>
          <w:numId w:val="16"/>
        </w:numPr>
      </w:pPr>
      <w:r>
        <w:t>Why would they want to produce it?</w:t>
      </w:r>
    </w:p>
    <w:p w:rsidR="00401279" w:rsidRPr="00401279" w:rsidRDefault="00401279" w:rsidP="00401279">
      <w:pPr>
        <w:numPr>
          <w:ilvl w:val="1"/>
          <w:numId w:val="16"/>
        </w:numPr>
      </w:pPr>
      <w:r>
        <w:rPr>
          <w:color w:val="FF0000"/>
        </w:rPr>
        <w:t>You can use rDNA to make new genes in vegetables</w:t>
      </w:r>
    </w:p>
    <w:p w:rsidR="00401279" w:rsidRPr="00401279" w:rsidRDefault="00401279" w:rsidP="00401279">
      <w:pPr>
        <w:numPr>
          <w:ilvl w:val="1"/>
          <w:numId w:val="16"/>
        </w:numPr>
      </w:pPr>
      <w:r>
        <w:rPr>
          <w:color w:val="FF0000"/>
        </w:rPr>
        <w:t>For example vegetables that do not require soil to grow</w:t>
      </w:r>
    </w:p>
    <w:p w:rsidR="00401279" w:rsidRPr="00401279" w:rsidRDefault="00401279" w:rsidP="00401279">
      <w:pPr>
        <w:numPr>
          <w:ilvl w:val="1"/>
          <w:numId w:val="16"/>
        </w:numPr>
      </w:pPr>
      <w:r>
        <w:rPr>
          <w:color w:val="FF0000"/>
        </w:rPr>
        <w:t>Corn that will not in infected by fungus</w:t>
      </w:r>
    </w:p>
    <w:p w:rsidR="00401279" w:rsidRDefault="00401279" w:rsidP="00401279">
      <w:pPr>
        <w:ind w:left="1440"/>
      </w:pPr>
    </w:p>
    <w:p w:rsidR="00B552B3" w:rsidRDefault="00B552B3" w:rsidP="001A4A2E">
      <w:pPr>
        <w:numPr>
          <w:ilvl w:val="0"/>
          <w:numId w:val="16"/>
        </w:numPr>
      </w:pPr>
      <w:r>
        <w:t>What are some of the ethical implications surrounding rDNA?</w:t>
      </w:r>
    </w:p>
    <w:p w:rsidR="00401279" w:rsidRPr="00401279" w:rsidRDefault="00401279" w:rsidP="00401279">
      <w:pPr>
        <w:numPr>
          <w:ilvl w:val="1"/>
          <w:numId w:val="16"/>
        </w:numPr>
      </w:pPr>
      <w:r>
        <w:rPr>
          <w:color w:val="FF0000"/>
        </w:rPr>
        <w:t>Is it ethical to change an organism to suit our needs?</w:t>
      </w:r>
    </w:p>
    <w:p w:rsidR="00401279" w:rsidRDefault="00401279" w:rsidP="00401279">
      <w:pPr>
        <w:numPr>
          <w:ilvl w:val="1"/>
          <w:numId w:val="16"/>
        </w:numPr>
      </w:pPr>
      <w:r>
        <w:rPr>
          <w:color w:val="FF0000"/>
        </w:rPr>
        <w:t>How is this going to impact the ecosystems and our food chains?</w:t>
      </w:r>
    </w:p>
    <w:p w:rsidR="00B552B3" w:rsidRPr="00B552B3" w:rsidRDefault="00B552B3" w:rsidP="00B552B3">
      <w:pPr>
        <w:ind w:left="720"/>
      </w:pPr>
    </w:p>
    <w:p w:rsidR="002912FC" w:rsidRPr="007875D0" w:rsidRDefault="00B552B3" w:rsidP="00A47543">
      <w:pPr>
        <w:rPr>
          <w:rFonts w:eastAsia="Calibri"/>
          <w:b/>
          <w:u w:val="single"/>
        </w:rPr>
      </w:pPr>
      <w:r>
        <w:rPr>
          <w:b/>
          <w:u w:val="single"/>
        </w:rPr>
        <w:t>Learning Goal #15</w:t>
      </w:r>
      <w:r w:rsidR="00A47543" w:rsidRPr="007875D0">
        <w:rPr>
          <w:b/>
          <w:u w:val="single"/>
        </w:rPr>
        <w:t xml:space="preserve"> </w:t>
      </w:r>
      <w:r w:rsidR="00A47543" w:rsidRPr="007875D0">
        <w:rPr>
          <w:b/>
          <w:u w:val="single"/>
        </w:rPr>
        <w:sym w:font="Wingdings" w:char="F0E0"/>
      </w:r>
      <w:r w:rsidR="00A47543" w:rsidRPr="007875D0">
        <w:rPr>
          <w:b/>
          <w:u w:val="single"/>
        </w:rPr>
        <w:t xml:space="preserve"> </w:t>
      </w:r>
      <w:r w:rsidR="007875D0" w:rsidRPr="007875D0">
        <w:rPr>
          <w:rFonts w:eastAsia="Calibri"/>
          <w:b/>
          <w:u w:val="single"/>
        </w:rPr>
        <w:t>I will be able to explain the structure and function of the cell membrane</w:t>
      </w:r>
    </w:p>
    <w:p w:rsidR="007875D0" w:rsidRDefault="00501638" w:rsidP="001A4A2E">
      <w:pPr>
        <w:numPr>
          <w:ilvl w:val="0"/>
          <w:numId w:val="17"/>
        </w:numPr>
      </w:pPr>
      <w:r>
        <w:t>Draw the phospholipid bilayer of a cell membrane.  Label the hydrophilic side, hydrophobic side, glycoproteins, phospholipids, carrier proteins, glycolipids.</w:t>
      </w:r>
    </w:p>
    <w:p w:rsidR="003D351D" w:rsidRDefault="00EA4F22" w:rsidP="003D351D">
      <w:pPr>
        <w:ind w:left="360"/>
        <w:jc w:val="center"/>
      </w:pPr>
      <w:r>
        <w:rPr>
          <w:noProof/>
        </w:rPr>
        <w:drawing>
          <wp:inline distT="0" distB="0" distL="0" distR="0">
            <wp:extent cx="3381375" cy="1924050"/>
            <wp:effectExtent l="0" t="0" r="9525" b="0"/>
            <wp:docPr id="34" name="Picture 34" descr="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l membra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1375" cy="1924050"/>
                    </a:xfrm>
                    <a:prstGeom prst="rect">
                      <a:avLst/>
                    </a:prstGeom>
                    <a:noFill/>
                    <a:ln>
                      <a:noFill/>
                    </a:ln>
                  </pic:spPr>
                </pic:pic>
              </a:graphicData>
            </a:graphic>
          </wp:inline>
        </w:drawing>
      </w:r>
    </w:p>
    <w:p w:rsidR="00501638" w:rsidRDefault="00501638" w:rsidP="001A4A2E">
      <w:pPr>
        <w:numPr>
          <w:ilvl w:val="0"/>
          <w:numId w:val="17"/>
        </w:numPr>
      </w:pPr>
      <w:r>
        <w:lastRenderedPageBreak/>
        <w:t>What is the fluid-mosaic model of the cell membrane? What does it describe?</w:t>
      </w:r>
    </w:p>
    <w:p w:rsidR="00A35D73" w:rsidRPr="00A35D73" w:rsidRDefault="00A35D73" w:rsidP="00A35D73">
      <w:pPr>
        <w:numPr>
          <w:ilvl w:val="1"/>
          <w:numId w:val="17"/>
        </w:numPr>
      </w:pPr>
      <w:r>
        <w:rPr>
          <w:color w:val="FF0000"/>
        </w:rPr>
        <w:t>The idea of the bilayer is fluid, it moves, the proteins and phospholipids are mobile within the layer</w:t>
      </w:r>
    </w:p>
    <w:p w:rsidR="00A35D73" w:rsidRPr="00D338A2" w:rsidRDefault="00D338A2" w:rsidP="00A35D73">
      <w:pPr>
        <w:numPr>
          <w:ilvl w:val="1"/>
          <w:numId w:val="17"/>
        </w:numPr>
        <w:rPr>
          <w:color w:val="FF0000"/>
        </w:rPr>
      </w:pPr>
      <w:r w:rsidRPr="00D338A2">
        <w:rPr>
          <w:color w:val="FF0000"/>
        </w:rPr>
        <w:t>Hydrophilic and hydrophobic</w:t>
      </w:r>
    </w:p>
    <w:p w:rsidR="00D338A2" w:rsidRDefault="00D338A2" w:rsidP="00D338A2">
      <w:pPr>
        <w:ind w:left="1440"/>
      </w:pPr>
    </w:p>
    <w:p w:rsidR="00501638" w:rsidRDefault="00501638" w:rsidP="001A4A2E">
      <w:pPr>
        <w:numPr>
          <w:ilvl w:val="0"/>
          <w:numId w:val="17"/>
        </w:numPr>
      </w:pPr>
      <w:r>
        <w:t>Why is the cell membrane referred to as selectively permeable?</w:t>
      </w:r>
    </w:p>
    <w:p w:rsidR="00D338A2" w:rsidRPr="00D338A2" w:rsidRDefault="00D338A2" w:rsidP="00D338A2">
      <w:pPr>
        <w:numPr>
          <w:ilvl w:val="1"/>
          <w:numId w:val="17"/>
        </w:numPr>
      </w:pPr>
      <w:r>
        <w:rPr>
          <w:color w:val="FF0000"/>
        </w:rPr>
        <w:t>Some materials easily pass through the membrane, others use carrier proteins, and some can not pass at all.</w:t>
      </w:r>
    </w:p>
    <w:p w:rsidR="00D338A2" w:rsidRPr="00D338A2" w:rsidRDefault="00D338A2" w:rsidP="00D338A2">
      <w:pPr>
        <w:numPr>
          <w:ilvl w:val="1"/>
          <w:numId w:val="17"/>
        </w:numPr>
      </w:pPr>
      <w:r>
        <w:rPr>
          <w:color w:val="FF0000"/>
        </w:rPr>
        <w:t>Some materials require energy inorder to pass (ATP) using active transport</w:t>
      </w:r>
    </w:p>
    <w:p w:rsidR="00D338A2" w:rsidRDefault="00D338A2" w:rsidP="00D338A2">
      <w:pPr>
        <w:ind w:left="1440"/>
      </w:pPr>
    </w:p>
    <w:p w:rsidR="00501638" w:rsidRDefault="00501638" w:rsidP="001A4A2E">
      <w:pPr>
        <w:numPr>
          <w:ilvl w:val="0"/>
          <w:numId w:val="17"/>
        </w:numPr>
      </w:pPr>
      <w:r>
        <w:t>How do the following environments impact a cell: hypertonic, hypotonic, and isotonic?</w:t>
      </w:r>
    </w:p>
    <w:p w:rsidR="0062688F" w:rsidRDefault="00EA4F22" w:rsidP="0062688F">
      <w:pPr>
        <w:ind w:left="720"/>
        <w:jc w:val="center"/>
      </w:pPr>
      <w:r>
        <w:rPr>
          <w:noProof/>
        </w:rPr>
        <w:drawing>
          <wp:inline distT="0" distB="0" distL="0" distR="0">
            <wp:extent cx="3095625" cy="2514600"/>
            <wp:effectExtent l="0" t="0" r="9525" b="0"/>
            <wp:docPr id="35" name="Picture 35" descr="cell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ll solu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2514600"/>
                    </a:xfrm>
                    <a:prstGeom prst="rect">
                      <a:avLst/>
                    </a:prstGeom>
                    <a:noFill/>
                    <a:ln>
                      <a:noFill/>
                    </a:ln>
                  </pic:spPr>
                </pic:pic>
              </a:graphicData>
            </a:graphic>
          </wp:inline>
        </w:drawing>
      </w:r>
    </w:p>
    <w:p w:rsidR="0062688F" w:rsidRDefault="0062688F" w:rsidP="0062688F">
      <w:pPr>
        <w:ind w:left="720"/>
      </w:pPr>
    </w:p>
    <w:p w:rsidR="00501638" w:rsidRDefault="00501638" w:rsidP="001A4A2E">
      <w:pPr>
        <w:numPr>
          <w:ilvl w:val="0"/>
          <w:numId w:val="17"/>
        </w:numPr>
      </w:pPr>
      <w:r>
        <w:t>Describe the following passive transport processes: diffusion, osmosis, and facilitated transport</w:t>
      </w:r>
    </w:p>
    <w:p w:rsidR="002D3FA7" w:rsidRPr="00D46C7F" w:rsidRDefault="00D46C7F" w:rsidP="00D46C7F">
      <w:pPr>
        <w:numPr>
          <w:ilvl w:val="0"/>
          <w:numId w:val="44"/>
        </w:numPr>
      </w:pPr>
      <w:r>
        <w:rPr>
          <w:color w:val="FF0000"/>
        </w:rPr>
        <w:t>Diffusion – movement of materials from an area of higher concentration to an area of lower concentration</w:t>
      </w:r>
    </w:p>
    <w:p w:rsidR="00D46C7F" w:rsidRPr="00D46C7F" w:rsidRDefault="00D46C7F" w:rsidP="00D46C7F">
      <w:pPr>
        <w:numPr>
          <w:ilvl w:val="0"/>
          <w:numId w:val="44"/>
        </w:numPr>
      </w:pPr>
      <w:r>
        <w:rPr>
          <w:color w:val="FF0000"/>
        </w:rPr>
        <w:t>Osmosis – movement of water from an area of higher concentration to an area of lower concentration</w:t>
      </w:r>
    </w:p>
    <w:p w:rsidR="00D46C7F" w:rsidRPr="00D46C7F" w:rsidRDefault="00D46C7F" w:rsidP="00D46C7F">
      <w:pPr>
        <w:numPr>
          <w:ilvl w:val="0"/>
          <w:numId w:val="44"/>
        </w:numPr>
        <w:rPr>
          <w:color w:val="FF0000"/>
        </w:rPr>
      </w:pPr>
      <w:r w:rsidRPr="00D46C7F">
        <w:rPr>
          <w:color w:val="FF0000"/>
        </w:rPr>
        <w:t>Faciliated transport – use of a carrier protein or pore to allow a molecule to pass across the membrane</w:t>
      </w:r>
    </w:p>
    <w:p w:rsidR="00D46C7F" w:rsidRDefault="00D46C7F" w:rsidP="00D46C7F">
      <w:pPr>
        <w:ind w:left="1440"/>
      </w:pPr>
    </w:p>
    <w:p w:rsidR="002D3FA7" w:rsidRDefault="00501638" w:rsidP="001A4A2E">
      <w:pPr>
        <w:numPr>
          <w:ilvl w:val="0"/>
          <w:numId w:val="17"/>
        </w:numPr>
      </w:pPr>
      <w:r>
        <w:t>Describe the following active transport processes: endocytosis (phagocytosis, pinocytosis) and exocytosis.</w:t>
      </w:r>
    </w:p>
    <w:p w:rsidR="002D3FA7" w:rsidRDefault="00EA4F22" w:rsidP="00D46C7F">
      <w:pPr>
        <w:pStyle w:val="ListParagraph"/>
        <w:jc w:val="center"/>
      </w:pPr>
      <w:r>
        <w:rPr>
          <w:noProof/>
        </w:rPr>
        <w:drawing>
          <wp:inline distT="0" distB="0" distL="0" distR="0">
            <wp:extent cx="3810000" cy="1866900"/>
            <wp:effectExtent l="0" t="0" r="0" b="0"/>
            <wp:docPr id="36" name="Picture 36" descr="endocy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docytos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1866900"/>
                    </a:xfrm>
                    <a:prstGeom prst="rect">
                      <a:avLst/>
                    </a:prstGeom>
                    <a:noFill/>
                    <a:ln>
                      <a:noFill/>
                    </a:ln>
                  </pic:spPr>
                </pic:pic>
              </a:graphicData>
            </a:graphic>
          </wp:inline>
        </w:drawing>
      </w:r>
    </w:p>
    <w:p w:rsidR="00734F06" w:rsidRDefault="00734F06" w:rsidP="00D46C7F">
      <w:pPr>
        <w:pStyle w:val="ListParagraph"/>
        <w:jc w:val="center"/>
      </w:pPr>
    </w:p>
    <w:p w:rsidR="00734F06" w:rsidRDefault="00734F06" w:rsidP="00D46C7F">
      <w:pPr>
        <w:pStyle w:val="ListParagraph"/>
        <w:jc w:val="center"/>
      </w:pPr>
    </w:p>
    <w:p w:rsidR="00734F06" w:rsidRDefault="00734F06" w:rsidP="00D46C7F">
      <w:pPr>
        <w:pStyle w:val="ListParagraph"/>
        <w:jc w:val="center"/>
      </w:pPr>
    </w:p>
    <w:p w:rsidR="00501638" w:rsidRDefault="00501638" w:rsidP="001A4A2E">
      <w:pPr>
        <w:numPr>
          <w:ilvl w:val="0"/>
          <w:numId w:val="17"/>
        </w:numPr>
      </w:pPr>
      <w:r>
        <w:lastRenderedPageBreak/>
        <w:t>Describe an experiment that you could do to test which substances would cross over the semi-permeable membrane of a cell</w:t>
      </w:r>
    </w:p>
    <w:p w:rsidR="00501638" w:rsidRPr="00501638" w:rsidRDefault="00EA4F22" w:rsidP="0063219D">
      <w:pPr>
        <w:jc w:val="center"/>
      </w:pPr>
      <w:r>
        <w:rPr>
          <w:noProof/>
        </w:rPr>
        <w:drawing>
          <wp:inline distT="0" distB="0" distL="0" distR="0">
            <wp:extent cx="2590800" cy="2419350"/>
            <wp:effectExtent l="0" t="0" r="0" b="0"/>
            <wp:docPr id="37" name="Picture 37" descr="semipermeable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mipermeable membra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2419350"/>
                    </a:xfrm>
                    <a:prstGeom prst="rect">
                      <a:avLst/>
                    </a:prstGeom>
                    <a:noFill/>
                    <a:ln>
                      <a:noFill/>
                    </a:ln>
                  </pic:spPr>
                </pic:pic>
              </a:graphicData>
            </a:graphic>
          </wp:inline>
        </w:drawing>
      </w:r>
    </w:p>
    <w:p w:rsidR="007679AA" w:rsidRPr="007875D0" w:rsidRDefault="007679AA" w:rsidP="007679AA">
      <w:pPr>
        <w:rPr>
          <w:rFonts w:eastAsia="Calibri"/>
          <w:b/>
          <w:u w:val="single"/>
        </w:rPr>
      </w:pPr>
      <w:r>
        <w:rPr>
          <w:b/>
          <w:u w:val="single"/>
        </w:rPr>
        <w:t>Learning Goal #16</w:t>
      </w:r>
      <w:r w:rsidRPr="007875D0">
        <w:rPr>
          <w:b/>
          <w:u w:val="single"/>
        </w:rPr>
        <w:sym w:font="Wingdings" w:char="F0E0"/>
      </w:r>
      <w:r w:rsidRPr="007875D0">
        <w:rPr>
          <w:b/>
          <w:u w:val="single"/>
        </w:rPr>
        <w:t xml:space="preserve"> </w:t>
      </w:r>
      <w:r w:rsidRPr="007875D0">
        <w:rPr>
          <w:rFonts w:eastAsia="Calibri"/>
          <w:b/>
          <w:u w:val="single"/>
        </w:rPr>
        <w:t>I will be able to explain the roles of enzymes in biochemical reactions</w:t>
      </w:r>
    </w:p>
    <w:p w:rsidR="007679AA" w:rsidRDefault="007679AA" w:rsidP="007679AA">
      <w:pPr>
        <w:numPr>
          <w:ilvl w:val="0"/>
          <w:numId w:val="18"/>
        </w:numPr>
      </w:pPr>
      <w:r>
        <w:t>What is an enzyme?</w:t>
      </w:r>
    </w:p>
    <w:p w:rsidR="007679AA" w:rsidRPr="00B27890" w:rsidRDefault="007679AA" w:rsidP="007679AA">
      <w:pPr>
        <w:numPr>
          <w:ilvl w:val="1"/>
          <w:numId w:val="18"/>
        </w:numPr>
      </w:pPr>
      <w:r>
        <w:rPr>
          <w:color w:val="FF0000"/>
        </w:rPr>
        <w:t>An enzyme acts as a catalyst to lower the activation energy of a reaction, which allows the reaction to occur</w:t>
      </w:r>
    </w:p>
    <w:p w:rsidR="007679AA" w:rsidRPr="00B27890" w:rsidRDefault="007679AA" w:rsidP="007679AA">
      <w:pPr>
        <w:numPr>
          <w:ilvl w:val="1"/>
          <w:numId w:val="18"/>
        </w:numPr>
      </w:pPr>
      <w:r>
        <w:rPr>
          <w:color w:val="FF0000"/>
        </w:rPr>
        <w:t>Each enzyme has a specific “lock and key” substrate that fits it perfectly</w:t>
      </w:r>
    </w:p>
    <w:p w:rsidR="007679AA" w:rsidRDefault="007679AA" w:rsidP="007679AA">
      <w:pPr>
        <w:ind w:left="1440"/>
      </w:pPr>
    </w:p>
    <w:p w:rsidR="007679AA" w:rsidRDefault="007679AA" w:rsidP="007679AA">
      <w:pPr>
        <w:numPr>
          <w:ilvl w:val="0"/>
          <w:numId w:val="18"/>
        </w:numPr>
      </w:pPr>
      <w:r>
        <w:t>What is metabolism?</w:t>
      </w:r>
    </w:p>
    <w:p w:rsidR="007679AA" w:rsidRPr="00B27890" w:rsidRDefault="007679AA" w:rsidP="007679AA">
      <w:pPr>
        <w:numPr>
          <w:ilvl w:val="1"/>
          <w:numId w:val="18"/>
        </w:numPr>
      </w:pPr>
      <w:r>
        <w:rPr>
          <w:color w:val="FF0000"/>
        </w:rPr>
        <w:t>The sum total of every chemical reaction that occurs in the body</w:t>
      </w:r>
    </w:p>
    <w:p w:rsidR="007679AA" w:rsidRDefault="007679AA" w:rsidP="007679AA">
      <w:pPr>
        <w:ind w:left="1440"/>
      </w:pPr>
    </w:p>
    <w:p w:rsidR="007679AA" w:rsidRDefault="007679AA" w:rsidP="007679AA">
      <w:pPr>
        <w:numPr>
          <w:ilvl w:val="0"/>
          <w:numId w:val="18"/>
        </w:numPr>
      </w:pPr>
      <w:r>
        <w:t>How are enzyme concentration and metabolism impacted?</w:t>
      </w:r>
    </w:p>
    <w:p w:rsidR="007679AA" w:rsidRPr="00B27890" w:rsidRDefault="007679AA" w:rsidP="007679AA">
      <w:pPr>
        <w:numPr>
          <w:ilvl w:val="0"/>
          <w:numId w:val="49"/>
        </w:numPr>
      </w:pPr>
      <w:r>
        <w:rPr>
          <w:color w:val="FF0000"/>
        </w:rPr>
        <w:t>Enzymes essential control the metabolic pathways and the rate at which these reactions take place</w:t>
      </w:r>
    </w:p>
    <w:p w:rsidR="007679AA" w:rsidRDefault="007679AA" w:rsidP="007679AA">
      <w:pPr>
        <w:ind w:left="1440"/>
      </w:pPr>
    </w:p>
    <w:p w:rsidR="007679AA" w:rsidRDefault="007679AA" w:rsidP="007679AA">
      <w:pPr>
        <w:numPr>
          <w:ilvl w:val="0"/>
          <w:numId w:val="18"/>
        </w:numPr>
      </w:pPr>
      <w:r>
        <w:t>What are the 6 factors that impact the “speed” at which an enzyme functions?</w:t>
      </w:r>
    </w:p>
    <w:p w:rsidR="007679AA" w:rsidRPr="00B27890" w:rsidRDefault="007679AA" w:rsidP="007679AA">
      <w:pPr>
        <w:numPr>
          <w:ilvl w:val="1"/>
          <w:numId w:val="18"/>
        </w:numPr>
      </w:pPr>
      <w:r>
        <w:rPr>
          <w:color w:val="FF0000"/>
        </w:rPr>
        <w:t>Concentration of enzyme</w:t>
      </w:r>
    </w:p>
    <w:p w:rsidR="007679AA" w:rsidRPr="00B27890" w:rsidRDefault="007679AA" w:rsidP="007679AA">
      <w:pPr>
        <w:numPr>
          <w:ilvl w:val="1"/>
          <w:numId w:val="18"/>
        </w:numPr>
      </w:pPr>
      <w:r>
        <w:rPr>
          <w:color w:val="FF0000"/>
        </w:rPr>
        <w:t>Concentration of substrate</w:t>
      </w:r>
    </w:p>
    <w:p w:rsidR="007679AA" w:rsidRPr="00B27890" w:rsidRDefault="007679AA" w:rsidP="007679AA">
      <w:pPr>
        <w:numPr>
          <w:ilvl w:val="1"/>
          <w:numId w:val="18"/>
        </w:numPr>
      </w:pPr>
      <w:r>
        <w:rPr>
          <w:color w:val="FF0000"/>
        </w:rPr>
        <w:t>pH</w:t>
      </w:r>
    </w:p>
    <w:p w:rsidR="007679AA" w:rsidRPr="00B27890" w:rsidRDefault="007679AA" w:rsidP="007679AA">
      <w:pPr>
        <w:numPr>
          <w:ilvl w:val="1"/>
          <w:numId w:val="18"/>
        </w:numPr>
      </w:pPr>
      <w:r>
        <w:rPr>
          <w:color w:val="FF0000"/>
        </w:rPr>
        <w:t>temperature</w:t>
      </w:r>
    </w:p>
    <w:p w:rsidR="007679AA" w:rsidRPr="00B27890" w:rsidRDefault="007679AA" w:rsidP="007679AA">
      <w:pPr>
        <w:numPr>
          <w:ilvl w:val="1"/>
          <w:numId w:val="18"/>
        </w:numPr>
      </w:pPr>
      <w:r>
        <w:rPr>
          <w:color w:val="FF0000"/>
        </w:rPr>
        <w:t>inhibitors (heavy metals)</w:t>
      </w:r>
    </w:p>
    <w:p w:rsidR="007679AA" w:rsidRPr="00B27890" w:rsidRDefault="007679AA" w:rsidP="007679AA">
      <w:pPr>
        <w:numPr>
          <w:ilvl w:val="1"/>
          <w:numId w:val="18"/>
        </w:numPr>
      </w:pPr>
      <w:r>
        <w:rPr>
          <w:color w:val="FF0000"/>
        </w:rPr>
        <w:t>coenzymes (vitamins)</w:t>
      </w:r>
    </w:p>
    <w:p w:rsidR="007679AA" w:rsidRDefault="007679AA" w:rsidP="007679AA">
      <w:pPr>
        <w:ind w:left="1440"/>
      </w:pPr>
    </w:p>
    <w:p w:rsidR="007679AA" w:rsidRDefault="007679AA" w:rsidP="007679AA">
      <w:pPr>
        <w:numPr>
          <w:ilvl w:val="0"/>
          <w:numId w:val="18"/>
        </w:numPr>
      </w:pPr>
      <w:r>
        <w:t>What are some examples of enzymes in the body and what reactions do they help with? List 4 different enzymes you have learned about throughout the course.</w:t>
      </w:r>
    </w:p>
    <w:p w:rsidR="007679AA" w:rsidRPr="002432BB" w:rsidRDefault="007679AA" w:rsidP="007679AA">
      <w:pPr>
        <w:numPr>
          <w:ilvl w:val="1"/>
          <w:numId w:val="18"/>
        </w:numPr>
      </w:pPr>
      <w:r>
        <w:rPr>
          <w:color w:val="FF0000"/>
        </w:rPr>
        <w:t>Maltase – break apart maltose to glucose</w:t>
      </w:r>
    </w:p>
    <w:p w:rsidR="007679AA" w:rsidRPr="002432BB" w:rsidRDefault="007679AA" w:rsidP="007679AA">
      <w:pPr>
        <w:numPr>
          <w:ilvl w:val="1"/>
          <w:numId w:val="18"/>
        </w:numPr>
      </w:pPr>
      <w:r>
        <w:rPr>
          <w:color w:val="FF0000"/>
        </w:rPr>
        <w:t xml:space="preserve">Amylase - break down starch </w:t>
      </w:r>
    </w:p>
    <w:p w:rsidR="007679AA" w:rsidRPr="002432BB" w:rsidRDefault="007679AA" w:rsidP="007679AA">
      <w:pPr>
        <w:numPr>
          <w:ilvl w:val="1"/>
          <w:numId w:val="18"/>
        </w:numPr>
        <w:rPr>
          <w:color w:val="FF0000"/>
        </w:rPr>
      </w:pPr>
      <w:r>
        <w:rPr>
          <w:color w:val="FF0000"/>
        </w:rPr>
        <w:t xml:space="preserve">Pepsidases – enzyme that breaks down peptides to </w:t>
      </w:r>
      <w:r w:rsidRPr="002432BB">
        <w:rPr>
          <w:color w:val="FF0000"/>
        </w:rPr>
        <w:t>amino acids</w:t>
      </w:r>
    </w:p>
    <w:p w:rsidR="007679AA" w:rsidRPr="002432BB" w:rsidRDefault="007679AA" w:rsidP="007679AA">
      <w:pPr>
        <w:numPr>
          <w:ilvl w:val="1"/>
          <w:numId w:val="18"/>
        </w:numPr>
        <w:rPr>
          <w:color w:val="FF0000"/>
        </w:rPr>
      </w:pPr>
      <w:r w:rsidRPr="002432BB">
        <w:rPr>
          <w:color w:val="FF0000"/>
        </w:rPr>
        <w:t>Lipase – enzyme that breaks down lipids</w:t>
      </w: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ind w:left="1440"/>
      </w:pPr>
    </w:p>
    <w:p w:rsidR="007679AA" w:rsidRDefault="007679AA" w:rsidP="007679AA">
      <w:pPr>
        <w:numPr>
          <w:ilvl w:val="0"/>
          <w:numId w:val="18"/>
        </w:numPr>
      </w:pPr>
      <w:r>
        <w:t>What does the thyroid do and how does thyroxin play a role in your body’s metabolism?</w:t>
      </w:r>
    </w:p>
    <w:p w:rsidR="007679AA" w:rsidRPr="002432BB" w:rsidRDefault="007679AA" w:rsidP="007679AA">
      <w:pPr>
        <w:numPr>
          <w:ilvl w:val="1"/>
          <w:numId w:val="18"/>
        </w:numPr>
      </w:pPr>
      <w:r>
        <w:rPr>
          <w:color w:val="FF0000"/>
        </w:rPr>
        <w:lastRenderedPageBreak/>
        <w:t>Thyroid produces thyroxin, which plays a role in  regulating metabolism in the body</w:t>
      </w:r>
    </w:p>
    <w:p w:rsidR="007679AA" w:rsidRDefault="00EA4F22" w:rsidP="007679AA">
      <w:pPr>
        <w:jc w:val="center"/>
      </w:pPr>
      <w:r>
        <w:rPr>
          <w:noProof/>
          <w:color w:val="0000FF"/>
        </w:rPr>
        <w:drawing>
          <wp:inline distT="0" distB="0" distL="0" distR="0">
            <wp:extent cx="1771650" cy="2057400"/>
            <wp:effectExtent l="0" t="0" r="0" b="0"/>
            <wp:docPr id="38" name="Picture 38" descr="File:Thyroid system.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Thyroid system.sv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1650" cy="2057400"/>
                    </a:xfrm>
                    <a:prstGeom prst="rect">
                      <a:avLst/>
                    </a:prstGeom>
                    <a:noFill/>
                    <a:ln>
                      <a:noFill/>
                    </a:ln>
                  </pic:spPr>
                </pic:pic>
              </a:graphicData>
            </a:graphic>
          </wp:inline>
        </w:drawing>
      </w:r>
    </w:p>
    <w:p w:rsidR="007679AA" w:rsidRPr="000F23BE" w:rsidRDefault="007679AA" w:rsidP="007679AA">
      <w:pPr>
        <w:ind w:left="720"/>
      </w:pPr>
    </w:p>
    <w:p w:rsidR="007679AA" w:rsidRPr="007875D0" w:rsidRDefault="007679AA" w:rsidP="007679AA">
      <w:pPr>
        <w:rPr>
          <w:b/>
          <w:u w:val="single"/>
        </w:rPr>
      </w:pPr>
      <w:r>
        <w:rPr>
          <w:b/>
          <w:u w:val="single"/>
        </w:rPr>
        <w:t>Learning Goal #17</w:t>
      </w:r>
      <w:r w:rsidRPr="007875D0">
        <w:rPr>
          <w:b/>
          <w:u w:val="single"/>
        </w:rPr>
        <w:t xml:space="preserve"> </w:t>
      </w:r>
      <w:r w:rsidRPr="007875D0">
        <w:rPr>
          <w:b/>
          <w:u w:val="single"/>
        </w:rPr>
        <w:sym w:font="Wingdings" w:char="F0E0"/>
      </w:r>
      <w:r w:rsidRPr="007875D0">
        <w:rPr>
          <w:b/>
          <w:u w:val="single"/>
        </w:rPr>
        <w:t xml:space="preserve"> </w:t>
      </w:r>
      <w:r w:rsidRPr="007875D0">
        <w:rPr>
          <w:rFonts w:eastAsia="Calibri"/>
          <w:b/>
          <w:u w:val="single"/>
        </w:rPr>
        <w:t>I will be able to draw and explain the various structures involved in the digestive system and their functions</w:t>
      </w:r>
    </w:p>
    <w:p w:rsidR="007679AA" w:rsidRDefault="007679AA" w:rsidP="007679AA">
      <w:pPr>
        <w:numPr>
          <w:ilvl w:val="0"/>
          <w:numId w:val="19"/>
        </w:numPr>
      </w:pPr>
      <w:r>
        <w:t>Draw the digestive system and label the following parts: mouth, salivary glands, pharynx, epiglottis, esophagus, cardiac sphincter, stomach, pyloric sphincter, duodenum, liver, gall bladder, pancreas, small intestine, appendix, large intestine, rectum, anus</w:t>
      </w:r>
    </w:p>
    <w:p w:rsidR="007679AA" w:rsidRDefault="00EA4F22" w:rsidP="007679AA">
      <w:pPr>
        <w:ind w:left="1440"/>
        <w:jc w:val="center"/>
      </w:pPr>
      <w:r>
        <w:rPr>
          <w:noProof/>
          <w:color w:val="0000FF"/>
        </w:rPr>
        <w:drawing>
          <wp:inline distT="0" distB="0" distL="0" distR="0">
            <wp:extent cx="3829050" cy="3190875"/>
            <wp:effectExtent l="0" t="0" r="0" b="9525"/>
            <wp:docPr id="39" name="irc_mi" descr="Description: http://www.as.miami.edu/chemistry/2086/Chap%2024/Chapter%2024-newPART1_files/image0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as.miami.edu/chemistry/2086/Chap%2024/Chapter%2024-newPART1_files/image00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9050" cy="3190875"/>
                    </a:xfrm>
                    <a:prstGeom prst="rect">
                      <a:avLst/>
                    </a:prstGeom>
                    <a:noFill/>
                    <a:ln>
                      <a:noFill/>
                    </a:ln>
                  </pic:spPr>
                </pic:pic>
              </a:graphicData>
            </a:graphic>
          </wp:inline>
        </w:drawing>
      </w:r>
    </w:p>
    <w:p w:rsidR="007679AA" w:rsidRDefault="007679AA" w:rsidP="007679AA">
      <w:pPr>
        <w:numPr>
          <w:ilvl w:val="0"/>
          <w:numId w:val="19"/>
        </w:numPr>
      </w:pPr>
      <w:r>
        <w:t>What is the role of each of the above parts of the digestive system? (make a chart)</w:t>
      </w:r>
    </w:p>
    <w:p w:rsidR="007679AA" w:rsidRPr="00FD663B" w:rsidRDefault="007679AA" w:rsidP="007679AA">
      <w:pPr>
        <w:ind w:left="720"/>
        <w:rPr>
          <w:color w:val="FF0000"/>
        </w:rPr>
      </w:pPr>
      <w:r>
        <w:rPr>
          <w:color w:val="FF0000"/>
        </w:rPr>
        <w:t>See above diagram</w:t>
      </w:r>
    </w:p>
    <w:p w:rsidR="007679AA" w:rsidRDefault="007679AA" w:rsidP="007679AA">
      <w:pPr>
        <w:numPr>
          <w:ilvl w:val="0"/>
          <w:numId w:val="19"/>
        </w:numPr>
      </w:pPr>
      <w:r>
        <w:t>Why is the small intestine shaped the way that it is?</w:t>
      </w:r>
    </w:p>
    <w:p w:rsidR="007679AA" w:rsidRPr="00FD663B" w:rsidRDefault="007679AA" w:rsidP="007679AA">
      <w:pPr>
        <w:numPr>
          <w:ilvl w:val="1"/>
          <w:numId w:val="19"/>
        </w:numPr>
      </w:pPr>
      <w:r>
        <w:rPr>
          <w:color w:val="FF0000"/>
        </w:rPr>
        <w:t>Microvilli increases the surface area of the small intestine</w:t>
      </w:r>
    </w:p>
    <w:p w:rsidR="007679AA" w:rsidRPr="00062C9B" w:rsidRDefault="007679AA" w:rsidP="007679AA">
      <w:pPr>
        <w:numPr>
          <w:ilvl w:val="1"/>
          <w:numId w:val="19"/>
        </w:numPr>
      </w:pPr>
      <w:r>
        <w:rPr>
          <w:color w:val="FF0000"/>
        </w:rPr>
        <w:t>Each finger has capillaries and a lacteal</w:t>
      </w:r>
    </w:p>
    <w:p w:rsidR="007679AA" w:rsidRPr="00062C9B" w:rsidRDefault="007679AA" w:rsidP="007679AA">
      <w:pPr>
        <w:numPr>
          <w:ilvl w:val="1"/>
          <w:numId w:val="19"/>
        </w:numPr>
      </w:pPr>
      <w:r>
        <w:rPr>
          <w:color w:val="FF0000"/>
        </w:rPr>
        <w:t>The lacteal absorbs fats to their own vessel system to then later on diffuse the breakdown down fats into the circulatory system</w:t>
      </w:r>
    </w:p>
    <w:p w:rsidR="007679AA" w:rsidRDefault="007679AA" w:rsidP="007679AA">
      <w:pPr>
        <w:numPr>
          <w:ilvl w:val="1"/>
          <w:numId w:val="19"/>
        </w:numPr>
      </w:pPr>
      <w:r>
        <w:rPr>
          <w:color w:val="FF0000"/>
        </w:rPr>
        <w:t>Amino acids and sugars do immediately into the circulatory system in each villi into the capillaries</w:t>
      </w:r>
    </w:p>
    <w:p w:rsidR="007679AA" w:rsidRDefault="007679AA" w:rsidP="007679AA"/>
    <w:p w:rsidR="007679AA" w:rsidRDefault="007679AA" w:rsidP="007679AA"/>
    <w:p w:rsidR="007679AA" w:rsidRDefault="007679AA" w:rsidP="007679AA"/>
    <w:p w:rsidR="007679AA" w:rsidRPr="00745BC7" w:rsidRDefault="007679AA" w:rsidP="007679AA"/>
    <w:p w:rsidR="007679AA" w:rsidRPr="007875D0" w:rsidRDefault="007679AA" w:rsidP="007679AA">
      <w:pPr>
        <w:rPr>
          <w:rFonts w:eastAsia="Calibri"/>
          <w:b/>
          <w:u w:val="single"/>
        </w:rPr>
      </w:pPr>
      <w:r>
        <w:rPr>
          <w:b/>
          <w:u w:val="single"/>
        </w:rPr>
        <w:t>Learning Goal #18</w:t>
      </w:r>
      <w:r w:rsidRPr="007875D0">
        <w:rPr>
          <w:b/>
          <w:u w:val="single"/>
        </w:rPr>
        <w:t xml:space="preserve"> </w:t>
      </w:r>
      <w:r w:rsidRPr="007875D0">
        <w:rPr>
          <w:b/>
          <w:u w:val="single"/>
        </w:rPr>
        <w:sym w:font="Wingdings" w:char="F0E0"/>
      </w:r>
      <w:r w:rsidRPr="007875D0">
        <w:rPr>
          <w:b/>
          <w:u w:val="single"/>
        </w:rPr>
        <w:t xml:space="preserve"> </w:t>
      </w:r>
      <w:r w:rsidRPr="007875D0">
        <w:rPr>
          <w:rFonts w:eastAsia="Calibri"/>
          <w:b/>
          <w:u w:val="single"/>
        </w:rPr>
        <w:t>I will be able to describe the fluids and enzymes of the digestive system</w:t>
      </w:r>
    </w:p>
    <w:p w:rsidR="007679AA" w:rsidRDefault="007679AA" w:rsidP="007679AA">
      <w:pPr>
        <w:numPr>
          <w:ilvl w:val="0"/>
          <w:numId w:val="20"/>
        </w:numPr>
      </w:pPr>
      <w:r>
        <w:lastRenderedPageBreak/>
        <w:t>How do the following digestive juices impact, or play a play role in digestion: salivary amylase, pancreatic amylase, pepsin, trypsin, pepsinogen, lipase, peptidase, maltase, nuclease?</w:t>
      </w:r>
    </w:p>
    <w:p w:rsidR="007679AA" w:rsidRDefault="00EA4F22" w:rsidP="007679AA">
      <w:pPr>
        <w:ind w:left="720"/>
        <w:jc w:val="center"/>
      </w:pPr>
      <w:r>
        <w:rPr>
          <w:noProof/>
          <w:color w:val="0000FF"/>
        </w:rPr>
        <w:drawing>
          <wp:inline distT="0" distB="0" distL="0" distR="0">
            <wp:extent cx="3543300" cy="2828925"/>
            <wp:effectExtent l="0" t="0" r="0" b="9525"/>
            <wp:docPr id="40" name="irc_mi" descr="Description: http://upload.wikimedia.org/wikipedia/commons/6/6f/Major_digestive_enzymes.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upload.wikimedia.org/wikipedia/commons/6/6f/Major_digestive_enzymes.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3300" cy="2828925"/>
                    </a:xfrm>
                    <a:prstGeom prst="rect">
                      <a:avLst/>
                    </a:prstGeom>
                    <a:noFill/>
                    <a:ln>
                      <a:noFill/>
                    </a:ln>
                  </pic:spPr>
                </pic:pic>
              </a:graphicData>
            </a:graphic>
          </wp:inline>
        </w:drawing>
      </w:r>
    </w:p>
    <w:p w:rsidR="007679AA" w:rsidRDefault="007679AA" w:rsidP="007679AA">
      <w:pPr>
        <w:numPr>
          <w:ilvl w:val="0"/>
          <w:numId w:val="20"/>
        </w:numPr>
      </w:pPr>
      <w:r>
        <w:t>What is the role of sodium bicarbonate in the pancreatic juices?</w:t>
      </w:r>
    </w:p>
    <w:p w:rsidR="007679AA" w:rsidRPr="00062C9B" w:rsidRDefault="007679AA" w:rsidP="007679AA">
      <w:pPr>
        <w:numPr>
          <w:ilvl w:val="1"/>
          <w:numId w:val="20"/>
        </w:numPr>
      </w:pPr>
      <w:r>
        <w:rPr>
          <w:color w:val="FF0000"/>
        </w:rPr>
        <w:t>Neutralizes the stomach acid pH so that it does not harm the cells of the small intestine, which is not coated with a layer of mucus like the stomach is</w:t>
      </w:r>
    </w:p>
    <w:p w:rsidR="007679AA" w:rsidRDefault="007679AA" w:rsidP="007679AA">
      <w:pPr>
        <w:ind w:left="1440"/>
      </w:pPr>
    </w:p>
    <w:p w:rsidR="007679AA" w:rsidRDefault="007679AA" w:rsidP="007679AA">
      <w:pPr>
        <w:numPr>
          <w:ilvl w:val="0"/>
          <w:numId w:val="20"/>
        </w:numPr>
      </w:pPr>
      <w:r>
        <w:t>What are the roles of pH in the digestive system and how is the pH maintained so that it is appropriate for the specific location in the digestive system?</w:t>
      </w:r>
    </w:p>
    <w:p w:rsidR="007679AA" w:rsidRPr="00062C9B" w:rsidRDefault="007679AA" w:rsidP="007679AA">
      <w:pPr>
        <w:numPr>
          <w:ilvl w:val="1"/>
          <w:numId w:val="20"/>
        </w:numPr>
      </w:pPr>
      <w:r>
        <w:rPr>
          <w:color w:val="FF0000"/>
        </w:rPr>
        <w:t>pH helps to break down polymers</w:t>
      </w:r>
    </w:p>
    <w:p w:rsidR="007679AA" w:rsidRPr="00062C9B" w:rsidRDefault="007679AA" w:rsidP="007679AA">
      <w:pPr>
        <w:numPr>
          <w:ilvl w:val="1"/>
          <w:numId w:val="20"/>
        </w:numPr>
      </w:pPr>
      <w:r>
        <w:rPr>
          <w:color w:val="FF0000"/>
        </w:rPr>
        <w:t>the decrease in pH speed up the reaction of hydrolysis to a certain point and allows only one enzyme, which is built to work in that pH (pepsin) to be able to work</w:t>
      </w:r>
    </w:p>
    <w:p w:rsidR="007679AA" w:rsidRPr="00062C9B" w:rsidRDefault="007679AA" w:rsidP="007679AA">
      <w:pPr>
        <w:numPr>
          <w:ilvl w:val="1"/>
          <w:numId w:val="20"/>
        </w:numPr>
      </w:pPr>
      <w:r>
        <w:rPr>
          <w:color w:val="FF0000"/>
        </w:rPr>
        <w:t>The other digestive enzymes are not able to work in such a low pH</w:t>
      </w:r>
    </w:p>
    <w:p w:rsidR="007679AA" w:rsidRDefault="007679AA" w:rsidP="007679AA">
      <w:pPr>
        <w:numPr>
          <w:ilvl w:val="1"/>
          <w:numId w:val="20"/>
        </w:numPr>
      </w:pPr>
      <w:r>
        <w:rPr>
          <w:color w:val="FF0000"/>
        </w:rPr>
        <w:t>The change in pH as food goes through the system allows some reactions to happen, and others not to</w:t>
      </w:r>
    </w:p>
    <w:p w:rsidR="007679AA" w:rsidRPr="001A4A2E" w:rsidRDefault="007679AA" w:rsidP="007679AA">
      <w:pPr>
        <w:ind w:left="720"/>
      </w:pPr>
    </w:p>
    <w:p w:rsidR="007679AA" w:rsidRPr="007875D0" w:rsidRDefault="007679AA" w:rsidP="007679AA">
      <w:pPr>
        <w:rPr>
          <w:rFonts w:eastAsia="Calibri"/>
          <w:b/>
          <w:u w:val="single"/>
        </w:rPr>
      </w:pPr>
      <w:r>
        <w:rPr>
          <w:b/>
          <w:u w:val="single"/>
        </w:rPr>
        <w:t>Learning Goal #19</w:t>
      </w:r>
      <w:r w:rsidRPr="007875D0">
        <w:rPr>
          <w:b/>
          <w:u w:val="single"/>
        </w:rPr>
        <w:t xml:space="preserve"> </w:t>
      </w:r>
      <w:r w:rsidRPr="007875D0">
        <w:rPr>
          <w:b/>
          <w:u w:val="single"/>
        </w:rPr>
        <w:sym w:font="Wingdings" w:char="F0E0"/>
      </w:r>
      <w:r w:rsidRPr="007875D0">
        <w:rPr>
          <w:b/>
          <w:u w:val="single"/>
        </w:rPr>
        <w:t xml:space="preserve"> </w:t>
      </w:r>
      <w:r w:rsidRPr="007875D0">
        <w:rPr>
          <w:rFonts w:eastAsia="Calibri"/>
          <w:b/>
          <w:u w:val="single"/>
        </w:rPr>
        <w:t>I will be able to describe the internal functioning of the heart (both blood and electrical)</w:t>
      </w:r>
    </w:p>
    <w:p w:rsidR="007679AA" w:rsidRDefault="007679AA" w:rsidP="007679AA">
      <w:pPr>
        <w:numPr>
          <w:ilvl w:val="0"/>
          <w:numId w:val="21"/>
        </w:numPr>
      </w:pPr>
      <w:r>
        <w:t>Draw the structure of the heart and label the following structures: right atria, left atria, right ventricle, left ventricle, anterior vena cava, posterior vena cava, aorta, pulmonary arteries, pulmonary veins, chordae tendineae, mitral valve, tripcuspid valve, aortic valve, septum, AV node, SA node, pukinje fibres, bundle of his</w:t>
      </w:r>
    </w:p>
    <w:p w:rsidR="007679AA" w:rsidRDefault="00EA4F22" w:rsidP="007679AA">
      <w:pPr>
        <w:ind w:left="720"/>
      </w:pPr>
      <w:r>
        <w:rPr>
          <w:noProof/>
          <w:color w:val="0000FF"/>
        </w:rPr>
        <w:drawing>
          <wp:inline distT="0" distB="0" distL="0" distR="0">
            <wp:extent cx="2695575" cy="2124075"/>
            <wp:effectExtent l="0" t="0" r="9525" b="0"/>
            <wp:docPr id="41" name="irc_mi" descr="350px-Heart_diagram-e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50px-Heart_diagram-en">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5575" cy="2124075"/>
                    </a:xfrm>
                    <a:prstGeom prst="rect">
                      <a:avLst/>
                    </a:prstGeom>
                    <a:noFill/>
                    <a:ln>
                      <a:noFill/>
                    </a:ln>
                  </pic:spPr>
                </pic:pic>
              </a:graphicData>
            </a:graphic>
          </wp:inline>
        </w:drawing>
      </w:r>
      <w:r w:rsidR="007679AA">
        <w:tab/>
      </w:r>
      <w:r w:rsidR="007679AA">
        <w:tab/>
      </w:r>
      <w:r>
        <w:rPr>
          <w:noProof/>
          <w:color w:val="0000FF"/>
        </w:rPr>
        <w:drawing>
          <wp:inline distT="0" distB="0" distL="0" distR="0">
            <wp:extent cx="2438400" cy="2105025"/>
            <wp:effectExtent l="0" t="0" r="0" b="9525"/>
            <wp:docPr id="42" name="irc_mi" descr="Description: http://images.medicinenet.com/images/illustrations/heartxsection.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images.medicinenet.com/images/illustrations/heartxsection.gif">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2105025"/>
                    </a:xfrm>
                    <a:prstGeom prst="rect">
                      <a:avLst/>
                    </a:prstGeom>
                    <a:noFill/>
                    <a:ln>
                      <a:noFill/>
                    </a:ln>
                  </pic:spPr>
                </pic:pic>
              </a:graphicData>
            </a:graphic>
          </wp:inline>
        </w:drawing>
      </w:r>
    </w:p>
    <w:p w:rsidR="007679AA" w:rsidRDefault="007679AA" w:rsidP="007679AA">
      <w:pPr>
        <w:ind w:left="720"/>
      </w:pPr>
    </w:p>
    <w:p w:rsidR="007679AA" w:rsidRDefault="007679AA" w:rsidP="007679AA">
      <w:pPr>
        <w:ind w:left="720"/>
      </w:pPr>
    </w:p>
    <w:p w:rsidR="007679AA" w:rsidRDefault="007679AA" w:rsidP="007679AA">
      <w:pPr>
        <w:numPr>
          <w:ilvl w:val="0"/>
          <w:numId w:val="21"/>
        </w:numPr>
      </w:pPr>
      <w:r>
        <w:lastRenderedPageBreak/>
        <w:t>Explain how the pulse of contraction travels through the various parts of the heart</w:t>
      </w:r>
    </w:p>
    <w:p w:rsidR="007679AA" w:rsidRDefault="007679AA" w:rsidP="007679AA">
      <w:pPr>
        <w:numPr>
          <w:ilvl w:val="1"/>
          <w:numId w:val="21"/>
        </w:numPr>
        <w:rPr>
          <w:color w:val="FF0000"/>
        </w:rPr>
      </w:pPr>
      <w:r w:rsidRPr="008069C4">
        <w:rPr>
          <w:color w:val="FF0000"/>
        </w:rPr>
        <w:t>SA node</w:t>
      </w:r>
      <w:r>
        <w:rPr>
          <w:color w:val="FF0000"/>
        </w:rPr>
        <w:t xml:space="preserve"> </w:t>
      </w:r>
      <w:r w:rsidRPr="008069C4">
        <w:rPr>
          <w:color w:val="FF0000"/>
        </w:rPr>
        <w:sym w:font="Wingdings" w:char="F0E0"/>
      </w:r>
      <w:r>
        <w:rPr>
          <w:color w:val="FF0000"/>
        </w:rPr>
        <w:t xml:space="preserve"> AV node (muscle wave from top of heart down towards centre) </w:t>
      </w:r>
      <w:r w:rsidRPr="008069C4">
        <w:rPr>
          <w:color w:val="FF0000"/>
        </w:rPr>
        <w:sym w:font="Wingdings" w:char="F0E0"/>
      </w:r>
      <w:r>
        <w:rPr>
          <w:color w:val="FF0000"/>
        </w:rPr>
        <w:t xml:space="preserve"> nerve bundle </w:t>
      </w:r>
      <w:r w:rsidRPr="008069C4">
        <w:rPr>
          <w:color w:val="FF0000"/>
        </w:rPr>
        <w:sym w:font="Wingdings" w:char="F0E0"/>
      </w:r>
      <w:r>
        <w:rPr>
          <w:color w:val="FF0000"/>
        </w:rPr>
        <w:t xml:space="preserve"> down left and right </w:t>
      </w:r>
      <w:r w:rsidRPr="008069C4">
        <w:rPr>
          <w:color w:val="FF0000"/>
        </w:rPr>
        <w:sym w:font="Wingdings" w:char="F0E0"/>
      </w:r>
      <w:r>
        <w:rPr>
          <w:color w:val="FF0000"/>
        </w:rPr>
        <w:t xml:space="preserve"> purkije fibers (contraction from bottom of ventricle up towards middle)</w:t>
      </w:r>
    </w:p>
    <w:p w:rsidR="007679AA" w:rsidRPr="008069C4" w:rsidRDefault="007679AA" w:rsidP="007679AA">
      <w:pPr>
        <w:ind w:left="1440"/>
        <w:rPr>
          <w:color w:val="FF0000"/>
        </w:rPr>
      </w:pPr>
    </w:p>
    <w:p w:rsidR="007679AA" w:rsidRDefault="007679AA" w:rsidP="007679AA">
      <w:pPr>
        <w:numPr>
          <w:ilvl w:val="0"/>
          <w:numId w:val="21"/>
        </w:numPr>
      </w:pPr>
      <w:r>
        <w:t>What is blood pressure? How do you measure it? What is systolic and diastolic pressure?</w:t>
      </w:r>
    </w:p>
    <w:p w:rsidR="007679AA" w:rsidRPr="00566ED8" w:rsidRDefault="007679AA" w:rsidP="007679AA">
      <w:pPr>
        <w:numPr>
          <w:ilvl w:val="1"/>
          <w:numId w:val="21"/>
        </w:numPr>
      </w:pPr>
      <w:r>
        <w:rPr>
          <w:color w:val="FF0000"/>
        </w:rPr>
        <w:t>Blood pressure is how much pressure the artery walls are under</w:t>
      </w:r>
    </w:p>
    <w:p w:rsidR="007679AA" w:rsidRPr="00566ED8" w:rsidRDefault="007679AA" w:rsidP="007679AA">
      <w:pPr>
        <w:numPr>
          <w:ilvl w:val="1"/>
          <w:numId w:val="21"/>
        </w:numPr>
      </w:pPr>
      <w:r>
        <w:rPr>
          <w:color w:val="FF0000"/>
        </w:rPr>
        <w:t>It can be impacted by blood volume, health of arterial walls (plaques)</w:t>
      </w:r>
    </w:p>
    <w:p w:rsidR="007679AA" w:rsidRPr="00566ED8" w:rsidRDefault="007679AA" w:rsidP="007679AA">
      <w:pPr>
        <w:numPr>
          <w:ilvl w:val="1"/>
          <w:numId w:val="21"/>
        </w:numPr>
      </w:pPr>
      <w:r>
        <w:rPr>
          <w:color w:val="FF0000"/>
        </w:rPr>
        <w:t xml:space="preserve">Systolic pressure </w:t>
      </w:r>
      <w:r w:rsidRPr="00566ED8">
        <w:rPr>
          <w:color w:val="FF0000"/>
        </w:rPr>
        <w:sym w:font="Wingdings" w:char="F0E0"/>
      </w:r>
      <w:r>
        <w:rPr>
          <w:color w:val="FF0000"/>
        </w:rPr>
        <w:t xml:space="preserve"> first number (maximum number), pressure when ventricle contracts</w:t>
      </w:r>
    </w:p>
    <w:p w:rsidR="007679AA" w:rsidRPr="00566ED8" w:rsidRDefault="007679AA" w:rsidP="007679AA">
      <w:pPr>
        <w:numPr>
          <w:ilvl w:val="1"/>
          <w:numId w:val="21"/>
        </w:numPr>
      </w:pPr>
      <w:r>
        <w:rPr>
          <w:color w:val="FF0000"/>
        </w:rPr>
        <w:t xml:space="preserve">Diastolic pressure </w:t>
      </w:r>
      <w:r w:rsidRPr="00566ED8">
        <w:rPr>
          <w:color w:val="FF0000"/>
        </w:rPr>
        <w:sym w:font="Wingdings" w:char="F0E0"/>
      </w:r>
      <w:r>
        <w:rPr>
          <w:color w:val="FF0000"/>
        </w:rPr>
        <w:t xml:space="preserve"> second number (small number), pressure when ventricle relaxes</w:t>
      </w:r>
    </w:p>
    <w:p w:rsidR="007679AA" w:rsidRPr="008069C4" w:rsidRDefault="007679AA" w:rsidP="007679AA">
      <w:pPr>
        <w:ind w:left="1440"/>
      </w:pPr>
    </w:p>
    <w:p w:rsidR="007B6E16" w:rsidRPr="007875D0" w:rsidRDefault="00C54A5B" w:rsidP="00A47543">
      <w:pPr>
        <w:rPr>
          <w:b/>
          <w:u w:val="single"/>
        </w:rPr>
      </w:pPr>
      <w:r>
        <w:rPr>
          <w:b/>
          <w:u w:val="single"/>
        </w:rPr>
        <w:t>Learning Goal #20</w:t>
      </w:r>
      <w:r w:rsidR="007B6E16" w:rsidRPr="007875D0">
        <w:rPr>
          <w:b/>
          <w:u w:val="single"/>
        </w:rPr>
        <w:t xml:space="preserve"> </w:t>
      </w:r>
      <w:r w:rsidR="007B6E16" w:rsidRPr="007875D0">
        <w:rPr>
          <w:b/>
          <w:u w:val="single"/>
        </w:rPr>
        <w:sym w:font="Wingdings" w:char="F0E0"/>
      </w:r>
      <w:r w:rsidR="007B6E16" w:rsidRPr="007875D0">
        <w:rPr>
          <w:b/>
          <w:u w:val="single"/>
        </w:rPr>
        <w:t xml:space="preserve"> </w:t>
      </w:r>
      <w:r w:rsidR="007875D0" w:rsidRPr="007875D0">
        <w:rPr>
          <w:rFonts w:eastAsia="Calibri"/>
          <w:b/>
          <w:u w:val="single"/>
        </w:rPr>
        <w:t>I can draw and explain the vessel structures and functions</w:t>
      </w:r>
    </w:p>
    <w:p w:rsidR="004F431C" w:rsidRDefault="004F431C" w:rsidP="004F431C">
      <w:pPr>
        <w:numPr>
          <w:ilvl w:val="0"/>
          <w:numId w:val="22"/>
        </w:numPr>
      </w:pPr>
      <w:r>
        <w:t>What are the 5 types of blood vessels?</w:t>
      </w:r>
    </w:p>
    <w:p w:rsidR="00CA66A8" w:rsidRPr="00CA66A8" w:rsidRDefault="00CA66A8" w:rsidP="00CA66A8">
      <w:pPr>
        <w:numPr>
          <w:ilvl w:val="1"/>
          <w:numId w:val="22"/>
        </w:numPr>
      </w:pPr>
      <w:r>
        <w:rPr>
          <w:color w:val="FF0000"/>
        </w:rPr>
        <w:t>Arteries</w:t>
      </w:r>
    </w:p>
    <w:p w:rsidR="00CA66A8" w:rsidRPr="00CA66A8" w:rsidRDefault="00CA66A8" w:rsidP="00CA66A8">
      <w:pPr>
        <w:numPr>
          <w:ilvl w:val="1"/>
          <w:numId w:val="22"/>
        </w:numPr>
      </w:pPr>
      <w:r>
        <w:rPr>
          <w:color w:val="FF0000"/>
        </w:rPr>
        <w:t>Arterioles</w:t>
      </w:r>
    </w:p>
    <w:p w:rsidR="00CA66A8" w:rsidRPr="00CA66A8" w:rsidRDefault="00CA66A8" w:rsidP="00CA66A8">
      <w:pPr>
        <w:numPr>
          <w:ilvl w:val="1"/>
          <w:numId w:val="22"/>
        </w:numPr>
      </w:pPr>
      <w:r>
        <w:rPr>
          <w:color w:val="FF0000"/>
        </w:rPr>
        <w:t>Cappilaries</w:t>
      </w:r>
    </w:p>
    <w:p w:rsidR="00CA66A8" w:rsidRPr="00CA66A8" w:rsidRDefault="00CA66A8" w:rsidP="00CA66A8">
      <w:pPr>
        <w:numPr>
          <w:ilvl w:val="1"/>
          <w:numId w:val="22"/>
        </w:numPr>
      </w:pPr>
      <w:r>
        <w:rPr>
          <w:color w:val="FF0000"/>
        </w:rPr>
        <w:t>Venules</w:t>
      </w:r>
    </w:p>
    <w:p w:rsidR="00CA66A8" w:rsidRPr="00CA66A8" w:rsidRDefault="00CA66A8" w:rsidP="00CA66A8">
      <w:pPr>
        <w:numPr>
          <w:ilvl w:val="1"/>
          <w:numId w:val="22"/>
        </w:numPr>
      </w:pPr>
      <w:r>
        <w:rPr>
          <w:color w:val="FF0000"/>
        </w:rPr>
        <w:t>Veins</w:t>
      </w:r>
    </w:p>
    <w:p w:rsidR="00CA66A8" w:rsidRDefault="00CA66A8" w:rsidP="00CA66A8">
      <w:pPr>
        <w:ind w:left="1440"/>
      </w:pPr>
    </w:p>
    <w:p w:rsidR="004F431C" w:rsidRDefault="004F431C" w:rsidP="004F431C">
      <w:pPr>
        <w:numPr>
          <w:ilvl w:val="0"/>
          <w:numId w:val="22"/>
        </w:numPr>
      </w:pPr>
      <w:r>
        <w:t>Make a chart outlining characteristics of each of the type of blood vessels.</w:t>
      </w:r>
    </w:p>
    <w:p w:rsidR="00CA66A8" w:rsidRDefault="00EA4F22" w:rsidP="00CA66A8">
      <w:pPr>
        <w:ind w:left="720"/>
        <w:jc w:val="center"/>
      </w:pPr>
      <w:r>
        <w:rPr>
          <w:noProof/>
        </w:rPr>
        <w:drawing>
          <wp:inline distT="0" distB="0" distL="0" distR="0">
            <wp:extent cx="2647950" cy="1933575"/>
            <wp:effectExtent l="0" t="0" r="0" b="9525"/>
            <wp:docPr id="43" name="Picture 43" descr="blood_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ood_vesse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950" cy="1933575"/>
                    </a:xfrm>
                    <a:prstGeom prst="rect">
                      <a:avLst/>
                    </a:prstGeom>
                    <a:noFill/>
                    <a:ln>
                      <a:noFill/>
                    </a:ln>
                  </pic:spPr>
                </pic:pic>
              </a:graphicData>
            </a:graphic>
          </wp:inline>
        </w:drawing>
      </w:r>
    </w:p>
    <w:p w:rsidR="004F431C" w:rsidRDefault="004F431C" w:rsidP="004F431C">
      <w:pPr>
        <w:numPr>
          <w:ilvl w:val="0"/>
          <w:numId w:val="22"/>
        </w:numPr>
      </w:pPr>
      <w:r>
        <w:t>What are the main arteries and veins that lead out of the dorsal aorta? What organ or structure do they go to?</w:t>
      </w:r>
    </w:p>
    <w:p w:rsidR="005C5FC2" w:rsidRDefault="00EA4F22" w:rsidP="005C5FC2">
      <w:pPr>
        <w:ind w:left="720"/>
      </w:pPr>
      <w:r>
        <w:rPr>
          <w:noProof/>
        </w:rPr>
        <w:drawing>
          <wp:inline distT="0" distB="0" distL="0" distR="0">
            <wp:extent cx="2705100" cy="2800350"/>
            <wp:effectExtent l="0" t="0" r="0" b="0"/>
            <wp:docPr id="44" name="Picture 44" descr="principal_art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ncipal_arteries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2800350"/>
                    </a:xfrm>
                    <a:prstGeom prst="rect">
                      <a:avLst/>
                    </a:prstGeom>
                    <a:noFill/>
                    <a:ln>
                      <a:noFill/>
                    </a:ln>
                  </pic:spPr>
                </pic:pic>
              </a:graphicData>
            </a:graphic>
          </wp:inline>
        </w:drawing>
      </w:r>
      <w:r w:rsidR="005C5FC2">
        <w:tab/>
      </w:r>
      <w:r>
        <w:rPr>
          <w:noProof/>
        </w:rPr>
        <w:drawing>
          <wp:inline distT="0" distB="0" distL="0" distR="0">
            <wp:extent cx="3476625" cy="2266950"/>
            <wp:effectExtent l="0" t="0" r="9525" b="0"/>
            <wp:docPr id="45" name="Picture 45" descr="blood-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ood-vess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6625" cy="2266950"/>
                    </a:xfrm>
                    <a:prstGeom prst="rect">
                      <a:avLst/>
                    </a:prstGeom>
                    <a:noFill/>
                    <a:ln>
                      <a:noFill/>
                    </a:ln>
                  </pic:spPr>
                </pic:pic>
              </a:graphicData>
            </a:graphic>
          </wp:inline>
        </w:drawing>
      </w:r>
    </w:p>
    <w:p w:rsidR="00C54A5B" w:rsidRDefault="00C54A5B" w:rsidP="004F431C">
      <w:pPr>
        <w:numPr>
          <w:ilvl w:val="0"/>
          <w:numId w:val="22"/>
        </w:numPr>
      </w:pPr>
      <w:r>
        <w:t>Describe what happens in a capillary?</w:t>
      </w:r>
    </w:p>
    <w:p w:rsidR="004F431C" w:rsidRPr="004F431C" w:rsidRDefault="004F431C" w:rsidP="00C54A5B">
      <w:pPr>
        <w:ind w:left="720"/>
      </w:pPr>
    </w:p>
    <w:p w:rsidR="007B6E16" w:rsidRPr="007875D0" w:rsidRDefault="00C54A5B" w:rsidP="00A47543">
      <w:pPr>
        <w:rPr>
          <w:rFonts w:eastAsia="Calibri"/>
          <w:b/>
          <w:u w:val="single"/>
        </w:rPr>
      </w:pPr>
      <w:r>
        <w:rPr>
          <w:b/>
          <w:u w:val="single"/>
        </w:rPr>
        <w:t>Learning Goal #21</w:t>
      </w:r>
      <w:r w:rsidR="007B6E16" w:rsidRPr="007875D0">
        <w:rPr>
          <w:b/>
          <w:u w:val="single"/>
        </w:rPr>
        <w:t xml:space="preserve"> </w:t>
      </w:r>
      <w:r w:rsidR="007B6E16" w:rsidRPr="007875D0">
        <w:rPr>
          <w:b/>
          <w:u w:val="single"/>
        </w:rPr>
        <w:sym w:font="Wingdings" w:char="F0E0"/>
      </w:r>
      <w:r w:rsidR="007B6E16" w:rsidRPr="007875D0">
        <w:rPr>
          <w:b/>
          <w:u w:val="single"/>
        </w:rPr>
        <w:t xml:space="preserve"> </w:t>
      </w:r>
      <w:r w:rsidR="007875D0" w:rsidRPr="007875D0">
        <w:rPr>
          <w:rFonts w:eastAsia="Calibri"/>
          <w:b/>
          <w:u w:val="single"/>
        </w:rPr>
        <w:t>I will be able to explain the components of the blood and blood proteins</w:t>
      </w:r>
    </w:p>
    <w:p w:rsidR="007875D0" w:rsidRDefault="005C5FC2" w:rsidP="004F431C">
      <w:pPr>
        <w:numPr>
          <w:ilvl w:val="0"/>
          <w:numId w:val="23"/>
        </w:numPr>
        <w:rPr>
          <w:rFonts w:eastAsia="Calibri"/>
        </w:rPr>
      </w:pPr>
      <w:r>
        <w:rPr>
          <w:rFonts w:eastAsia="Calibri"/>
        </w:rPr>
        <w:lastRenderedPageBreak/>
        <w:t>Draw what a hemato</w:t>
      </w:r>
      <w:r w:rsidR="00C54A5B">
        <w:rPr>
          <w:rFonts w:eastAsia="Calibri"/>
        </w:rPr>
        <w:t>crit (blood sample) would look like with the various % of each type of cell</w:t>
      </w:r>
    </w:p>
    <w:p w:rsidR="005C5FC2" w:rsidRDefault="00EA4F22" w:rsidP="000D4B6C">
      <w:pPr>
        <w:ind w:left="360"/>
        <w:jc w:val="center"/>
        <w:rPr>
          <w:rFonts w:eastAsia="Calibri"/>
        </w:rPr>
      </w:pPr>
      <w:r>
        <w:rPr>
          <w:rFonts w:eastAsia="Calibri"/>
          <w:noProof/>
        </w:rPr>
        <w:drawing>
          <wp:inline distT="0" distB="0" distL="0" distR="0">
            <wp:extent cx="2143125" cy="1714500"/>
            <wp:effectExtent l="0" t="0" r="9525" b="0"/>
            <wp:docPr id="46" name="Picture 46" descr="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sm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714500"/>
                    </a:xfrm>
                    <a:prstGeom prst="rect">
                      <a:avLst/>
                    </a:prstGeom>
                    <a:noFill/>
                    <a:ln>
                      <a:noFill/>
                    </a:ln>
                  </pic:spPr>
                </pic:pic>
              </a:graphicData>
            </a:graphic>
          </wp:inline>
        </w:drawing>
      </w:r>
    </w:p>
    <w:p w:rsidR="000D4B6C" w:rsidRDefault="000D4B6C" w:rsidP="005C5FC2">
      <w:pPr>
        <w:ind w:left="360"/>
        <w:rPr>
          <w:rFonts w:eastAsia="Calibri"/>
        </w:rPr>
      </w:pPr>
    </w:p>
    <w:p w:rsidR="00C54A5B" w:rsidRDefault="00C54A5B" w:rsidP="004F431C">
      <w:pPr>
        <w:numPr>
          <w:ilvl w:val="0"/>
          <w:numId w:val="23"/>
        </w:numPr>
        <w:rPr>
          <w:rFonts w:eastAsia="Calibri"/>
        </w:rPr>
      </w:pPr>
      <w:r>
        <w:rPr>
          <w:rFonts w:eastAsia="Calibri"/>
        </w:rPr>
        <w:t>Explain the path of a red blood cell as it travels from the aorta until it gets back to the aorta again.  What does it connect with? What vessels does it go into?</w:t>
      </w:r>
    </w:p>
    <w:p w:rsidR="000D4B6C" w:rsidRPr="00CD7635" w:rsidRDefault="000D4B6C" w:rsidP="000D4B6C">
      <w:pPr>
        <w:numPr>
          <w:ilvl w:val="0"/>
          <w:numId w:val="46"/>
        </w:numPr>
        <w:rPr>
          <w:rFonts w:eastAsia="Calibri"/>
        </w:rPr>
      </w:pPr>
      <w:r>
        <w:rPr>
          <w:rFonts w:eastAsia="Calibri"/>
          <w:color w:val="FF0000"/>
        </w:rPr>
        <w:t xml:space="preserve">Aorta </w:t>
      </w:r>
      <w:r w:rsidRPr="000D4B6C">
        <w:rPr>
          <w:rFonts w:eastAsia="Calibri"/>
          <w:color w:val="FF0000"/>
        </w:rPr>
        <w:sym w:font="Wingdings" w:char="F0E0"/>
      </w:r>
      <w:r>
        <w:rPr>
          <w:rFonts w:eastAsia="Calibri"/>
          <w:color w:val="FF0000"/>
        </w:rPr>
        <w:t xml:space="preserve"> dorsal aorta </w:t>
      </w:r>
      <w:r w:rsidRPr="000D4B6C">
        <w:rPr>
          <w:rFonts w:eastAsia="Calibri"/>
          <w:color w:val="FF0000"/>
        </w:rPr>
        <w:sym w:font="Wingdings" w:char="F0E0"/>
      </w:r>
      <w:r>
        <w:rPr>
          <w:rFonts w:eastAsia="Calibri"/>
          <w:color w:val="FF0000"/>
        </w:rPr>
        <w:t xml:space="preserve"> arterioles </w:t>
      </w:r>
      <w:r w:rsidRPr="000D4B6C">
        <w:rPr>
          <w:rFonts w:eastAsia="Calibri"/>
          <w:color w:val="FF0000"/>
        </w:rPr>
        <w:sym w:font="Wingdings" w:char="F0E0"/>
      </w:r>
      <w:r>
        <w:rPr>
          <w:rFonts w:eastAsia="Calibri"/>
          <w:color w:val="FF0000"/>
        </w:rPr>
        <w:t xml:space="preserve"> capillaries (internal respiration) </w:t>
      </w:r>
      <w:r w:rsidRPr="000D4B6C">
        <w:rPr>
          <w:rFonts w:eastAsia="Calibri"/>
          <w:color w:val="FF0000"/>
        </w:rPr>
        <w:sym w:font="Wingdings" w:char="F0E0"/>
      </w:r>
      <w:r>
        <w:rPr>
          <w:rFonts w:eastAsia="Calibri"/>
          <w:color w:val="FF0000"/>
        </w:rPr>
        <w:t xml:space="preserve"> venules </w:t>
      </w:r>
      <w:r w:rsidRPr="000D4B6C">
        <w:rPr>
          <w:rFonts w:eastAsia="Calibri"/>
          <w:color w:val="FF0000"/>
        </w:rPr>
        <w:sym w:font="Wingdings" w:char="F0E0"/>
      </w:r>
      <w:r>
        <w:rPr>
          <w:rFonts w:eastAsia="Calibri"/>
          <w:color w:val="FF0000"/>
        </w:rPr>
        <w:t xml:space="preserve"> vein </w:t>
      </w:r>
      <w:r w:rsidRPr="000D4B6C">
        <w:rPr>
          <w:rFonts w:eastAsia="Calibri"/>
          <w:color w:val="FF0000"/>
        </w:rPr>
        <w:sym w:font="Wingdings" w:char="F0E0"/>
      </w:r>
      <w:r>
        <w:rPr>
          <w:rFonts w:eastAsia="Calibri"/>
          <w:color w:val="FF0000"/>
        </w:rPr>
        <w:t xml:space="preserve"> posterior vena cava </w:t>
      </w:r>
      <w:r w:rsidRPr="000D4B6C">
        <w:rPr>
          <w:rFonts w:eastAsia="Calibri"/>
          <w:color w:val="FF0000"/>
        </w:rPr>
        <w:sym w:font="Wingdings" w:char="F0E0"/>
      </w:r>
      <w:r>
        <w:rPr>
          <w:rFonts w:eastAsia="Calibri"/>
          <w:color w:val="FF0000"/>
        </w:rPr>
        <w:t xml:space="preserve"> right atrium </w:t>
      </w:r>
      <w:r w:rsidRPr="000D4B6C">
        <w:rPr>
          <w:rFonts w:eastAsia="Calibri"/>
          <w:color w:val="FF0000"/>
        </w:rPr>
        <w:sym w:font="Wingdings" w:char="F0E0"/>
      </w:r>
      <w:r>
        <w:rPr>
          <w:rFonts w:eastAsia="Calibri"/>
          <w:color w:val="FF0000"/>
        </w:rPr>
        <w:t xml:space="preserve"> right ventricle </w:t>
      </w:r>
      <w:r w:rsidRPr="000D4B6C">
        <w:rPr>
          <w:rFonts w:eastAsia="Calibri"/>
          <w:color w:val="FF0000"/>
        </w:rPr>
        <w:sym w:font="Wingdings" w:char="F0E0"/>
      </w:r>
      <w:r>
        <w:rPr>
          <w:rFonts w:eastAsia="Calibri"/>
          <w:color w:val="FF0000"/>
        </w:rPr>
        <w:t xml:space="preserve"> pulmonary artery </w:t>
      </w:r>
      <w:r w:rsidRPr="000D4B6C">
        <w:rPr>
          <w:rFonts w:eastAsia="Calibri"/>
          <w:color w:val="FF0000"/>
        </w:rPr>
        <w:sym w:font="Wingdings" w:char="F0E0"/>
      </w:r>
      <w:r>
        <w:rPr>
          <w:rFonts w:eastAsia="Calibri"/>
          <w:color w:val="FF0000"/>
        </w:rPr>
        <w:t xml:space="preserve"> lung </w:t>
      </w:r>
      <w:r w:rsidRPr="000D4B6C">
        <w:rPr>
          <w:rFonts w:eastAsia="Calibri"/>
          <w:color w:val="FF0000"/>
        </w:rPr>
        <w:sym w:font="Wingdings" w:char="F0E0"/>
      </w:r>
      <w:r>
        <w:rPr>
          <w:rFonts w:eastAsia="Calibri"/>
          <w:color w:val="FF0000"/>
        </w:rPr>
        <w:t xml:space="preserve"> </w:t>
      </w:r>
      <w:r w:rsidR="00CD7635">
        <w:rPr>
          <w:rFonts w:eastAsia="Calibri"/>
          <w:color w:val="FF0000"/>
        </w:rPr>
        <w:t xml:space="preserve">pulmonary vein </w:t>
      </w:r>
      <w:r w:rsidR="00CD7635" w:rsidRPr="00CD7635">
        <w:rPr>
          <w:rFonts w:eastAsia="Calibri"/>
          <w:color w:val="FF0000"/>
        </w:rPr>
        <w:sym w:font="Wingdings" w:char="F0E0"/>
      </w:r>
      <w:r w:rsidR="00CD7635">
        <w:rPr>
          <w:rFonts w:eastAsia="Calibri"/>
          <w:color w:val="FF0000"/>
        </w:rPr>
        <w:t xml:space="preserve"> left atrium </w:t>
      </w:r>
      <w:r w:rsidR="00CD7635" w:rsidRPr="00CD7635">
        <w:rPr>
          <w:rFonts w:eastAsia="Calibri"/>
          <w:color w:val="FF0000"/>
        </w:rPr>
        <w:sym w:font="Wingdings" w:char="F0E0"/>
      </w:r>
      <w:r w:rsidR="00CD7635">
        <w:rPr>
          <w:rFonts w:eastAsia="Calibri"/>
          <w:color w:val="FF0000"/>
        </w:rPr>
        <w:t xml:space="preserve"> left venricle </w:t>
      </w:r>
      <w:r w:rsidR="00CD7635" w:rsidRPr="00CD7635">
        <w:rPr>
          <w:rFonts w:eastAsia="Calibri"/>
          <w:color w:val="FF0000"/>
        </w:rPr>
        <w:sym w:font="Wingdings" w:char="F0E0"/>
      </w:r>
      <w:r w:rsidR="00CD7635">
        <w:rPr>
          <w:rFonts w:eastAsia="Calibri"/>
          <w:color w:val="FF0000"/>
        </w:rPr>
        <w:t xml:space="preserve"> aorta</w:t>
      </w:r>
    </w:p>
    <w:p w:rsidR="00CD7635" w:rsidRDefault="00CD7635" w:rsidP="00CD7635">
      <w:pPr>
        <w:ind w:left="1440"/>
        <w:rPr>
          <w:rFonts w:eastAsia="Calibri"/>
        </w:rPr>
      </w:pPr>
    </w:p>
    <w:p w:rsidR="00C54A5B" w:rsidRDefault="00C54A5B" w:rsidP="004F431C">
      <w:pPr>
        <w:numPr>
          <w:ilvl w:val="0"/>
          <w:numId w:val="23"/>
        </w:numPr>
        <w:rPr>
          <w:rFonts w:eastAsia="Calibri"/>
        </w:rPr>
      </w:pPr>
      <w:r>
        <w:rPr>
          <w:rFonts w:eastAsia="Calibri"/>
        </w:rPr>
        <w:t>What are the major components of plasma?</w:t>
      </w:r>
    </w:p>
    <w:p w:rsidR="00CD7635" w:rsidRPr="00CD7635" w:rsidRDefault="00CD7635" w:rsidP="00CD7635">
      <w:pPr>
        <w:numPr>
          <w:ilvl w:val="1"/>
          <w:numId w:val="23"/>
        </w:numPr>
        <w:rPr>
          <w:rFonts w:eastAsia="Calibri"/>
        </w:rPr>
      </w:pPr>
      <w:r>
        <w:rPr>
          <w:rFonts w:eastAsia="Calibri"/>
          <w:color w:val="FF0000"/>
        </w:rPr>
        <w:t>Plasma is 90% water, 8% proteins (like fibrinogen) and 2% hormones</w:t>
      </w:r>
    </w:p>
    <w:p w:rsidR="00CD7635" w:rsidRDefault="00CD7635" w:rsidP="00CD7635">
      <w:pPr>
        <w:ind w:left="1440"/>
        <w:rPr>
          <w:rFonts w:eastAsia="Calibri"/>
        </w:rPr>
      </w:pPr>
    </w:p>
    <w:p w:rsidR="00C54A5B" w:rsidRDefault="00C54A5B" w:rsidP="004F431C">
      <w:pPr>
        <w:numPr>
          <w:ilvl w:val="0"/>
          <w:numId w:val="23"/>
        </w:numPr>
        <w:rPr>
          <w:rFonts w:eastAsia="Calibri"/>
        </w:rPr>
      </w:pPr>
      <w:r>
        <w:rPr>
          <w:rFonts w:eastAsia="Calibri"/>
        </w:rPr>
        <w:t>Explain how the blood proteins antibodies and antigens work? Why is it important to get blood from a specific blood type when getting a transfusion?</w:t>
      </w:r>
    </w:p>
    <w:p w:rsidR="00CD7635" w:rsidRPr="00CD7635" w:rsidRDefault="00CD7635" w:rsidP="00CD7635">
      <w:pPr>
        <w:numPr>
          <w:ilvl w:val="0"/>
          <w:numId w:val="47"/>
        </w:numPr>
        <w:rPr>
          <w:rFonts w:eastAsia="Calibri"/>
        </w:rPr>
      </w:pPr>
      <w:r>
        <w:rPr>
          <w:rFonts w:eastAsia="Calibri"/>
          <w:color w:val="FF0000"/>
        </w:rPr>
        <w:t>Blood proteins antibodies are what your body makes in response to NON-SELF proteins.  This is a way to fight against anything that is invading. Antibodies are made to specifically fit antigens.</w:t>
      </w:r>
    </w:p>
    <w:p w:rsidR="00CD7635" w:rsidRPr="00CD7635" w:rsidRDefault="00CD7635" w:rsidP="00CD7635">
      <w:pPr>
        <w:numPr>
          <w:ilvl w:val="0"/>
          <w:numId w:val="47"/>
        </w:numPr>
        <w:rPr>
          <w:rFonts w:eastAsia="Calibri"/>
        </w:rPr>
      </w:pPr>
      <w:r>
        <w:rPr>
          <w:rFonts w:eastAsia="Calibri"/>
          <w:color w:val="FF0000"/>
        </w:rPr>
        <w:t>Blood proteins antigens are proteins that are part of the outside of the cell.</w:t>
      </w:r>
    </w:p>
    <w:p w:rsidR="00CD7635" w:rsidRDefault="00EA4F22" w:rsidP="00CD7635">
      <w:pPr>
        <w:ind w:left="1080"/>
        <w:jc w:val="center"/>
        <w:rPr>
          <w:rFonts w:eastAsia="Calibri"/>
        </w:rPr>
      </w:pPr>
      <w:r>
        <w:rPr>
          <w:rFonts w:eastAsia="Calibri"/>
          <w:noProof/>
        </w:rPr>
        <w:drawing>
          <wp:inline distT="0" distB="0" distL="0" distR="0">
            <wp:extent cx="3686175" cy="2371725"/>
            <wp:effectExtent l="0" t="0" r="9525" b="9525"/>
            <wp:docPr id="47" name="Picture 47" descr="824px-ABO_blood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24px-ABO_blood_typ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6175" cy="2371725"/>
                    </a:xfrm>
                    <a:prstGeom prst="rect">
                      <a:avLst/>
                    </a:prstGeom>
                    <a:noFill/>
                    <a:ln>
                      <a:noFill/>
                    </a:ln>
                  </pic:spPr>
                </pic:pic>
              </a:graphicData>
            </a:graphic>
          </wp:inline>
        </w:drawing>
      </w:r>
    </w:p>
    <w:p w:rsidR="00CD7635" w:rsidRDefault="00CD7635" w:rsidP="00CD7635">
      <w:pPr>
        <w:ind w:left="1080"/>
        <w:jc w:val="center"/>
        <w:rPr>
          <w:rFonts w:eastAsia="Calibri"/>
        </w:rPr>
      </w:pPr>
    </w:p>
    <w:p w:rsidR="00C54A5B" w:rsidRDefault="00C54A5B" w:rsidP="004F431C">
      <w:pPr>
        <w:numPr>
          <w:ilvl w:val="0"/>
          <w:numId w:val="23"/>
        </w:numPr>
        <w:rPr>
          <w:rFonts w:eastAsia="Calibri"/>
        </w:rPr>
      </w:pPr>
      <w:r>
        <w:rPr>
          <w:rFonts w:eastAsia="Calibri"/>
        </w:rPr>
        <w:t>What are the differences between an adult circulatory system and a fetal circulatory system?</w:t>
      </w:r>
    </w:p>
    <w:p w:rsidR="00C54A5B" w:rsidRPr="00CD7635" w:rsidRDefault="00CD7635" w:rsidP="00CD7635">
      <w:pPr>
        <w:numPr>
          <w:ilvl w:val="0"/>
          <w:numId w:val="48"/>
        </w:numPr>
        <w:rPr>
          <w:rFonts w:eastAsia="Calibri"/>
        </w:rPr>
      </w:pPr>
      <w:r>
        <w:rPr>
          <w:rFonts w:eastAsia="Calibri"/>
          <w:color w:val="FF0000"/>
        </w:rPr>
        <w:t>Umbilical arteries (carry deoxygenated blood) to fetus and umbilical vein (carry oxygenated blood) from fetus to placenta</w:t>
      </w:r>
    </w:p>
    <w:p w:rsidR="00CD7635" w:rsidRPr="00CD7635" w:rsidRDefault="00CD7635" w:rsidP="00CD7635">
      <w:pPr>
        <w:numPr>
          <w:ilvl w:val="0"/>
          <w:numId w:val="48"/>
        </w:numPr>
        <w:rPr>
          <w:rFonts w:eastAsia="Calibri"/>
        </w:rPr>
      </w:pPr>
      <w:r>
        <w:rPr>
          <w:rFonts w:eastAsia="Calibri"/>
          <w:color w:val="FF0000"/>
        </w:rPr>
        <w:t>Foramen ovule (hole in the septum)</w:t>
      </w:r>
    </w:p>
    <w:p w:rsidR="00CD7635" w:rsidRPr="00CD7635" w:rsidRDefault="00CD7635" w:rsidP="00CD7635">
      <w:pPr>
        <w:numPr>
          <w:ilvl w:val="0"/>
          <w:numId w:val="48"/>
        </w:numPr>
        <w:rPr>
          <w:rFonts w:eastAsia="Calibri"/>
        </w:rPr>
      </w:pPr>
      <w:r>
        <w:rPr>
          <w:rFonts w:eastAsia="Calibri"/>
          <w:color w:val="FF0000"/>
        </w:rPr>
        <w:t>Ductus venosus (bypass the liver)</w:t>
      </w:r>
    </w:p>
    <w:p w:rsidR="00CD7635" w:rsidRPr="00CD7635" w:rsidRDefault="00CD7635" w:rsidP="00CD7635">
      <w:pPr>
        <w:numPr>
          <w:ilvl w:val="0"/>
          <w:numId w:val="48"/>
        </w:numPr>
        <w:rPr>
          <w:rFonts w:eastAsia="Calibri"/>
        </w:rPr>
      </w:pPr>
      <w:r>
        <w:rPr>
          <w:rFonts w:eastAsia="Calibri"/>
          <w:color w:val="FF0000"/>
        </w:rPr>
        <w:t>Ductus arteriosus (bypass the lungs and go straight to the aorta)</w:t>
      </w:r>
    </w:p>
    <w:p w:rsidR="00CD7635" w:rsidRPr="004F431C" w:rsidRDefault="00CD7635" w:rsidP="00CD7635">
      <w:pPr>
        <w:ind w:left="1440"/>
        <w:rPr>
          <w:rFonts w:eastAsia="Calibri"/>
        </w:rPr>
      </w:pPr>
    </w:p>
    <w:p w:rsidR="007875D0" w:rsidRPr="007875D0" w:rsidRDefault="001A0453" w:rsidP="00A47543">
      <w:pPr>
        <w:rPr>
          <w:rFonts w:eastAsia="Calibri"/>
          <w:b/>
          <w:u w:val="single"/>
        </w:rPr>
      </w:pPr>
      <w:r>
        <w:rPr>
          <w:rFonts w:eastAsia="Calibri"/>
          <w:b/>
          <w:u w:val="single"/>
        </w:rPr>
        <w:t>Learning G</w:t>
      </w:r>
      <w:r w:rsidR="00C54A5B">
        <w:rPr>
          <w:rFonts w:eastAsia="Calibri"/>
          <w:b/>
          <w:u w:val="single"/>
        </w:rPr>
        <w:t>oal #22</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structures and functions of the parts of the respiratory system</w:t>
      </w:r>
    </w:p>
    <w:p w:rsidR="007875D0" w:rsidRDefault="00C54A5B" w:rsidP="00C54A5B">
      <w:pPr>
        <w:numPr>
          <w:ilvl w:val="0"/>
          <w:numId w:val="24"/>
        </w:numPr>
        <w:rPr>
          <w:rFonts w:eastAsia="Calibri"/>
        </w:rPr>
      </w:pPr>
      <w:r>
        <w:rPr>
          <w:rFonts w:eastAsia="Calibri"/>
        </w:rPr>
        <w:lastRenderedPageBreak/>
        <w:t>Define the following vocabulary: alveoli, bicarbonate ion, bronchi, bronchiole, carbon dioxide, cilia, diaphragm, external respiration, internal respiration, pH, oxyhaemoglobin, medulla oblongata, stretch receptors, trachea, pleural membrane</w:t>
      </w:r>
    </w:p>
    <w:p w:rsidR="00A1255D" w:rsidRPr="00A1255D" w:rsidRDefault="00A1255D" w:rsidP="00A1255D">
      <w:pPr>
        <w:numPr>
          <w:ilvl w:val="1"/>
          <w:numId w:val="24"/>
        </w:numPr>
        <w:rPr>
          <w:rFonts w:eastAsia="Calibri"/>
          <w:color w:val="FF0000"/>
        </w:rPr>
      </w:pPr>
      <w:r w:rsidRPr="00A1255D">
        <w:rPr>
          <w:rFonts w:eastAsia="Calibri"/>
          <w:color w:val="FF0000"/>
        </w:rPr>
        <w:t xml:space="preserve">Alveoli </w:t>
      </w:r>
    </w:p>
    <w:p w:rsidR="00A1255D" w:rsidRPr="00A1255D" w:rsidRDefault="00A1255D" w:rsidP="00A1255D">
      <w:pPr>
        <w:numPr>
          <w:ilvl w:val="1"/>
          <w:numId w:val="24"/>
        </w:numPr>
        <w:rPr>
          <w:rFonts w:eastAsia="Calibri"/>
          <w:color w:val="FF0000"/>
        </w:rPr>
      </w:pPr>
      <w:r w:rsidRPr="00A1255D">
        <w:rPr>
          <w:rFonts w:eastAsia="Calibri"/>
          <w:color w:val="FF0000"/>
        </w:rPr>
        <w:t>Bicarbonate ion</w:t>
      </w:r>
    </w:p>
    <w:p w:rsidR="00A1255D" w:rsidRPr="00A1255D" w:rsidRDefault="00A1255D" w:rsidP="00A1255D">
      <w:pPr>
        <w:numPr>
          <w:ilvl w:val="1"/>
          <w:numId w:val="24"/>
        </w:numPr>
        <w:rPr>
          <w:rFonts w:eastAsia="Calibri"/>
          <w:color w:val="FF0000"/>
        </w:rPr>
      </w:pPr>
      <w:r w:rsidRPr="00A1255D">
        <w:rPr>
          <w:rFonts w:eastAsia="Calibri"/>
          <w:color w:val="FF0000"/>
        </w:rPr>
        <w:t>Bronchi</w:t>
      </w:r>
    </w:p>
    <w:p w:rsidR="00A1255D" w:rsidRPr="00A1255D" w:rsidRDefault="00A1255D" w:rsidP="00A1255D">
      <w:pPr>
        <w:numPr>
          <w:ilvl w:val="1"/>
          <w:numId w:val="24"/>
        </w:numPr>
        <w:rPr>
          <w:rFonts w:eastAsia="Calibri"/>
          <w:color w:val="FF0000"/>
        </w:rPr>
      </w:pPr>
      <w:r w:rsidRPr="00A1255D">
        <w:rPr>
          <w:rFonts w:eastAsia="Calibri"/>
          <w:color w:val="FF0000"/>
        </w:rPr>
        <w:t>Bronchiole</w:t>
      </w:r>
    </w:p>
    <w:p w:rsidR="00A1255D" w:rsidRPr="00A1255D" w:rsidRDefault="00A1255D" w:rsidP="00A1255D">
      <w:pPr>
        <w:numPr>
          <w:ilvl w:val="1"/>
          <w:numId w:val="24"/>
        </w:numPr>
        <w:rPr>
          <w:rFonts w:eastAsia="Calibri"/>
          <w:color w:val="FF0000"/>
        </w:rPr>
      </w:pPr>
      <w:r w:rsidRPr="00A1255D">
        <w:rPr>
          <w:rFonts w:eastAsia="Calibri"/>
          <w:color w:val="FF0000"/>
        </w:rPr>
        <w:t>Carbon dioxide</w:t>
      </w:r>
    </w:p>
    <w:p w:rsidR="00A1255D" w:rsidRPr="00A1255D" w:rsidRDefault="00A1255D" w:rsidP="00A1255D">
      <w:pPr>
        <w:numPr>
          <w:ilvl w:val="1"/>
          <w:numId w:val="24"/>
        </w:numPr>
        <w:rPr>
          <w:rFonts w:eastAsia="Calibri"/>
          <w:color w:val="FF0000"/>
        </w:rPr>
      </w:pPr>
      <w:r w:rsidRPr="00A1255D">
        <w:rPr>
          <w:rFonts w:eastAsia="Calibri"/>
          <w:color w:val="FF0000"/>
        </w:rPr>
        <w:t>Cilia</w:t>
      </w:r>
    </w:p>
    <w:p w:rsidR="00A1255D" w:rsidRPr="00A1255D" w:rsidRDefault="00A1255D" w:rsidP="00A1255D">
      <w:pPr>
        <w:numPr>
          <w:ilvl w:val="1"/>
          <w:numId w:val="24"/>
        </w:numPr>
        <w:rPr>
          <w:rFonts w:eastAsia="Calibri"/>
          <w:color w:val="FF0000"/>
        </w:rPr>
      </w:pPr>
      <w:r w:rsidRPr="00A1255D">
        <w:rPr>
          <w:rFonts w:eastAsia="Calibri"/>
          <w:color w:val="FF0000"/>
        </w:rPr>
        <w:t>Diaphragm</w:t>
      </w:r>
    </w:p>
    <w:p w:rsidR="00A1255D" w:rsidRPr="00A1255D" w:rsidRDefault="00A1255D" w:rsidP="00A1255D">
      <w:pPr>
        <w:numPr>
          <w:ilvl w:val="1"/>
          <w:numId w:val="24"/>
        </w:numPr>
        <w:rPr>
          <w:rFonts w:eastAsia="Calibri"/>
          <w:color w:val="FF0000"/>
        </w:rPr>
      </w:pPr>
      <w:r w:rsidRPr="00A1255D">
        <w:rPr>
          <w:rFonts w:eastAsia="Calibri"/>
          <w:color w:val="FF0000"/>
        </w:rPr>
        <w:t>External respiration</w:t>
      </w:r>
    </w:p>
    <w:p w:rsidR="00A1255D" w:rsidRPr="00A1255D" w:rsidRDefault="00A1255D" w:rsidP="00A1255D">
      <w:pPr>
        <w:numPr>
          <w:ilvl w:val="1"/>
          <w:numId w:val="24"/>
        </w:numPr>
        <w:rPr>
          <w:rFonts w:eastAsia="Calibri"/>
          <w:color w:val="FF0000"/>
        </w:rPr>
      </w:pPr>
      <w:r w:rsidRPr="00A1255D">
        <w:rPr>
          <w:rFonts w:eastAsia="Calibri"/>
          <w:color w:val="FF0000"/>
        </w:rPr>
        <w:t>Internal respiration</w:t>
      </w:r>
    </w:p>
    <w:p w:rsidR="00A1255D" w:rsidRPr="00A1255D" w:rsidRDefault="00A1255D" w:rsidP="00A1255D">
      <w:pPr>
        <w:numPr>
          <w:ilvl w:val="1"/>
          <w:numId w:val="24"/>
        </w:numPr>
        <w:rPr>
          <w:rFonts w:eastAsia="Calibri"/>
          <w:color w:val="FF0000"/>
        </w:rPr>
      </w:pPr>
      <w:r w:rsidRPr="00A1255D">
        <w:rPr>
          <w:rFonts w:eastAsia="Calibri"/>
          <w:color w:val="FF0000"/>
        </w:rPr>
        <w:t>pH</w:t>
      </w:r>
    </w:p>
    <w:p w:rsidR="00A1255D" w:rsidRPr="00A1255D" w:rsidRDefault="00A1255D" w:rsidP="00A1255D">
      <w:pPr>
        <w:numPr>
          <w:ilvl w:val="1"/>
          <w:numId w:val="24"/>
        </w:numPr>
        <w:rPr>
          <w:rFonts w:eastAsia="Calibri"/>
          <w:color w:val="FF0000"/>
        </w:rPr>
      </w:pPr>
      <w:r w:rsidRPr="00A1255D">
        <w:rPr>
          <w:rFonts w:eastAsia="Calibri"/>
          <w:color w:val="FF0000"/>
        </w:rPr>
        <w:t>oxyhaemoglobin</w:t>
      </w:r>
    </w:p>
    <w:p w:rsidR="00A1255D" w:rsidRPr="00A1255D" w:rsidRDefault="00A1255D" w:rsidP="00A1255D">
      <w:pPr>
        <w:numPr>
          <w:ilvl w:val="1"/>
          <w:numId w:val="24"/>
        </w:numPr>
        <w:rPr>
          <w:rFonts w:eastAsia="Calibri"/>
          <w:color w:val="FF0000"/>
        </w:rPr>
      </w:pPr>
      <w:r w:rsidRPr="00A1255D">
        <w:rPr>
          <w:rFonts w:eastAsia="Calibri"/>
          <w:color w:val="FF0000"/>
        </w:rPr>
        <w:t>medulla oblongata</w:t>
      </w:r>
    </w:p>
    <w:p w:rsidR="00A1255D" w:rsidRPr="00A1255D" w:rsidRDefault="00A1255D" w:rsidP="00A1255D">
      <w:pPr>
        <w:numPr>
          <w:ilvl w:val="1"/>
          <w:numId w:val="24"/>
        </w:numPr>
        <w:rPr>
          <w:rFonts w:eastAsia="Calibri"/>
          <w:color w:val="FF0000"/>
        </w:rPr>
      </w:pPr>
      <w:r w:rsidRPr="00A1255D">
        <w:rPr>
          <w:rFonts w:eastAsia="Calibri"/>
          <w:color w:val="FF0000"/>
        </w:rPr>
        <w:t>stretch receptors</w:t>
      </w:r>
    </w:p>
    <w:p w:rsidR="00A1255D" w:rsidRPr="00A1255D" w:rsidRDefault="00A1255D" w:rsidP="00A1255D">
      <w:pPr>
        <w:numPr>
          <w:ilvl w:val="1"/>
          <w:numId w:val="24"/>
        </w:numPr>
        <w:rPr>
          <w:rFonts w:eastAsia="Calibri"/>
          <w:color w:val="FF0000"/>
        </w:rPr>
      </w:pPr>
      <w:r w:rsidRPr="00A1255D">
        <w:rPr>
          <w:rFonts w:eastAsia="Calibri"/>
          <w:color w:val="FF0000"/>
        </w:rPr>
        <w:t>trachea</w:t>
      </w:r>
    </w:p>
    <w:p w:rsidR="00A1255D" w:rsidRPr="00A1255D" w:rsidRDefault="00A1255D" w:rsidP="00A1255D">
      <w:pPr>
        <w:numPr>
          <w:ilvl w:val="1"/>
          <w:numId w:val="24"/>
        </w:numPr>
        <w:rPr>
          <w:rFonts w:eastAsia="Calibri"/>
          <w:color w:val="FF0000"/>
        </w:rPr>
      </w:pPr>
      <w:r w:rsidRPr="00A1255D">
        <w:rPr>
          <w:rFonts w:eastAsia="Calibri"/>
          <w:color w:val="FF0000"/>
        </w:rPr>
        <w:t>pleural membrane</w:t>
      </w:r>
    </w:p>
    <w:p w:rsidR="00A1255D" w:rsidRDefault="00A1255D" w:rsidP="00A1255D">
      <w:pPr>
        <w:ind w:left="1440"/>
        <w:rPr>
          <w:rFonts w:eastAsia="Calibri"/>
        </w:rPr>
      </w:pPr>
    </w:p>
    <w:p w:rsidR="00C54A5B" w:rsidRDefault="00C54A5B" w:rsidP="00C54A5B">
      <w:pPr>
        <w:numPr>
          <w:ilvl w:val="0"/>
          <w:numId w:val="24"/>
        </w:numPr>
        <w:rPr>
          <w:rFonts w:eastAsia="Calibri"/>
        </w:rPr>
      </w:pPr>
      <w:r>
        <w:rPr>
          <w:rFonts w:eastAsia="Calibri"/>
        </w:rPr>
        <w:t>Draw the respiratory system and label the following structures: nasal cavity, pharynx, larynx, trachea, bronchi, alveoli, diaphragm, pleural membrane</w:t>
      </w:r>
    </w:p>
    <w:p w:rsidR="00A1255D" w:rsidRDefault="00EA4F22" w:rsidP="00A1255D">
      <w:pPr>
        <w:ind w:left="720"/>
        <w:jc w:val="center"/>
        <w:rPr>
          <w:rFonts w:eastAsia="Calibri"/>
        </w:rPr>
      </w:pPr>
      <w:r>
        <w:rPr>
          <w:rFonts w:eastAsia="Calibri"/>
          <w:noProof/>
        </w:rPr>
        <w:drawing>
          <wp:inline distT="0" distB="0" distL="0" distR="0">
            <wp:extent cx="2295525" cy="3086100"/>
            <wp:effectExtent l="0" t="0" r="9525" b="0"/>
            <wp:docPr id="48" name="Picture 48" descr="the_respitatory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_respitatory_syst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5525" cy="3086100"/>
                    </a:xfrm>
                    <a:prstGeom prst="rect">
                      <a:avLst/>
                    </a:prstGeom>
                    <a:noFill/>
                    <a:ln>
                      <a:noFill/>
                    </a:ln>
                  </pic:spPr>
                </pic:pic>
              </a:graphicData>
            </a:graphic>
          </wp:inline>
        </w:drawing>
      </w:r>
    </w:p>
    <w:p w:rsidR="00C54A5B" w:rsidRDefault="00C54A5B" w:rsidP="00C54A5B">
      <w:pPr>
        <w:numPr>
          <w:ilvl w:val="0"/>
          <w:numId w:val="24"/>
        </w:numPr>
        <w:rPr>
          <w:rFonts w:eastAsia="Calibri"/>
        </w:rPr>
      </w:pPr>
      <w:r>
        <w:rPr>
          <w:rFonts w:eastAsia="Calibri"/>
        </w:rPr>
        <w:t>What is the role of cilia in the trachea?</w:t>
      </w:r>
    </w:p>
    <w:p w:rsidR="00A1255D" w:rsidRPr="00A1255D" w:rsidRDefault="00A1255D" w:rsidP="00A1255D">
      <w:pPr>
        <w:numPr>
          <w:ilvl w:val="1"/>
          <w:numId w:val="24"/>
        </w:numPr>
        <w:rPr>
          <w:rFonts w:eastAsia="Calibri"/>
        </w:rPr>
      </w:pPr>
      <w:r>
        <w:rPr>
          <w:rFonts w:eastAsia="Calibri"/>
          <w:color w:val="FF0000"/>
        </w:rPr>
        <w:t>Catch any dirt or particles that could clog up the lungs</w:t>
      </w:r>
    </w:p>
    <w:p w:rsidR="00A1255D" w:rsidRDefault="00A1255D" w:rsidP="00A1255D">
      <w:pPr>
        <w:ind w:left="1440"/>
        <w:rPr>
          <w:rFonts w:eastAsia="Calibri"/>
        </w:rPr>
      </w:pPr>
    </w:p>
    <w:p w:rsidR="00C54A5B" w:rsidRDefault="00C54A5B" w:rsidP="00C54A5B">
      <w:pPr>
        <w:numPr>
          <w:ilvl w:val="0"/>
          <w:numId w:val="24"/>
        </w:numPr>
        <w:rPr>
          <w:rFonts w:eastAsia="Calibri"/>
        </w:rPr>
      </w:pPr>
      <w:r>
        <w:rPr>
          <w:rFonts w:eastAsia="Calibri"/>
        </w:rPr>
        <w:t>Why are there stretch receptors on the alveoli?</w:t>
      </w:r>
    </w:p>
    <w:p w:rsidR="00A1255D" w:rsidRPr="00A1255D" w:rsidRDefault="00A1255D" w:rsidP="00A1255D">
      <w:pPr>
        <w:numPr>
          <w:ilvl w:val="1"/>
          <w:numId w:val="24"/>
        </w:numPr>
        <w:rPr>
          <w:rFonts w:eastAsia="Calibri"/>
        </w:rPr>
      </w:pPr>
      <w:r>
        <w:rPr>
          <w:rFonts w:eastAsia="Calibri"/>
          <w:color w:val="FF0000"/>
        </w:rPr>
        <w:t>Allow you to only breath in so much</w:t>
      </w:r>
    </w:p>
    <w:p w:rsidR="00A1255D" w:rsidRPr="00A1255D" w:rsidRDefault="00A1255D" w:rsidP="00A1255D">
      <w:pPr>
        <w:numPr>
          <w:ilvl w:val="1"/>
          <w:numId w:val="24"/>
        </w:numPr>
        <w:rPr>
          <w:rFonts w:eastAsia="Calibri"/>
        </w:rPr>
      </w:pPr>
      <w:r>
        <w:rPr>
          <w:rFonts w:eastAsia="Calibri"/>
          <w:color w:val="FF0000"/>
        </w:rPr>
        <w:t>Prevents you from bursting your alveoli</w:t>
      </w:r>
    </w:p>
    <w:p w:rsidR="00A1255D" w:rsidRDefault="00A1255D" w:rsidP="00A1255D">
      <w:pPr>
        <w:ind w:left="1440"/>
        <w:rPr>
          <w:rFonts w:eastAsia="Calibri"/>
        </w:rPr>
      </w:pPr>
    </w:p>
    <w:p w:rsidR="004751CB" w:rsidRDefault="004751CB" w:rsidP="004751CB">
      <w:pPr>
        <w:numPr>
          <w:ilvl w:val="0"/>
          <w:numId w:val="24"/>
        </w:numPr>
        <w:rPr>
          <w:rFonts w:eastAsia="Calibri"/>
        </w:rPr>
      </w:pPr>
      <w:r>
        <w:rPr>
          <w:rFonts w:eastAsia="Calibri"/>
        </w:rPr>
        <w:t>Compare the process of external respiration and internal respiration.</w:t>
      </w:r>
    </w:p>
    <w:p w:rsidR="004751CB" w:rsidRDefault="004751CB" w:rsidP="004751CB">
      <w:pPr>
        <w:numPr>
          <w:ilvl w:val="0"/>
          <w:numId w:val="24"/>
        </w:numPr>
        <w:rPr>
          <w:rFonts w:eastAsia="Calibri"/>
        </w:rPr>
      </w:pPr>
      <w:r>
        <w:rPr>
          <w:rFonts w:eastAsia="Calibri"/>
        </w:rPr>
        <w:t>Explain the roles of oxyhaemoglobin, carbaminohaemoglobin, and bicarbonate ion in the transport of CO</w:t>
      </w:r>
      <w:r>
        <w:rPr>
          <w:rFonts w:eastAsia="Calibri"/>
          <w:vertAlign w:val="subscript"/>
        </w:rPr>
        <w:t xml:space="preserve">2 </w:t>
      </w:r>
      <w:r>
        <w:rPr>
          <w:rFonts w:eastAsia="Calibri"/>
        </w:rPr>
        <w:t xml:space="preserve"> and O</w:t>
      </w:r>
      <w:r>
        <w:rPr>
          <w:rFonts w:eastAsia="Calibri"/>
          <w:vertAlign w:val="subscript"/>
        </w:rPr>
        <w:t>2</w:t>
      </w:r>
      <w:r>
        <w:rPr>
          <w:rFonts w:eastAsia="Calibri"/>
        </w:rPr>
        <w:t>.</w:t>
      </w:r>
    </w:p>
    <w:p w:rsidR="000C7E3A" w:rsidRDefault="000C7E3A" w:rsidP="000C7E3A">
      <w:pPr>
        <w:numPr>
          <w:ilvl w:val="1"/>
          <w:numId w:val="24"/>
        </w:numPr>
        <w:rPr>
          <w:rFonts w:eastAsia="Calibri"/>
        </w:rPr>
      </w:pPr>
      <w:r>
        <w:rPr>
          <w:rFonts w:eastAsia="Calibri"/>
          <w:color w:val="FF0000"/>
        </w:rPr>
        <w:t>oxyhaemoglobin</w:t>
      </w:r>
    </w:p>
    <w:p w:rsidR="004751CB" w:rsidRPr="004751CB" w:rsidRDefault="004751CB" w:rsidP="004751CB">
      <w:pPr>
        <w:ind w:left="720"/>
        <w:rPr>
          <w:rFonts w:eastAsia="Calibri"/>
        </w:rPr>
      </w:pPr>
    </w:p>
    <w:p w:rsidR="007875D0" w:rsidRPr="007875D0" w:rsidRDefault="00C54A5B" w:rsidP="00A47543">
      <w:pPr>
        <w:rPr>
          <w:rFonts w:eastAsia="Calibri"/>
          <w:b/>
          <w:u w:val="single"/>
        </w:rPr>
      </w:pPr>
      <w:r>
        <w:rPr>
          <w:rFonts w:eastAsia="Calibri"/>
          <w:b/>
          <w:u w:val="single"/>
        </w:rPr>
        <w:lastRenderedPageBreak/>
        <w:t>Learning Goal #23</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process of breathing</w:t>
      </w:r>
    </w:p>
    <w:p w:rsidR="007875D0" w:rsidRDefault="008F6541" w:rsidP="008F6541">
      <w:pPr>
        <w:numPr>
          <w:ilvl w:val="0"/>
          <w:numId w:val="25"/>
        </w:numPr>
        <w:rPr>
          <w:rFonts w:eastAsia="Calibri"/>
        </w:rPr>
      </w:pPr>
      <w:r>
        <w:rPr>
          <w:rFonts w:eastAsia="Calibri"/>
        </w:rPr>
        <w:t>What are the goals of inhalation and exhalation?</w:t>
      </w:r>
    </w:p>
    <w:p w:rsidR="000C7E3A" w:rsidRPr="000C7E3A" w:rsidRDefault="000C7E3A" w:rsidP="000C7E3A">
      <w:pPr>
        <w:numPr>
          <w:ilvl w:val="1"/>
          <w:numId w:val="25"/>
        </w:numPr>
        <w:rPr>
          <w:rFonts w:eastAsia="Calibri"/>
        </w:rPr>
      </w:pPr>
      <w:r>
        <w:rPr>
          <w:rFonts w:eastAsia="Calibri"/>
          <w:color w:val="FF0000"/>
        </w:rPr>
        <w:t xml:space="preserve">Inhalation – </w:t>
      </w:r>
    </w:p>
    <w:p w:rsidR="000C7E3A" w:rsidRDefault="000C7E3A" w:rsidP="000C7E3A">
      <w:pPr>
        <w:numPr>
          <w:ilvl w:val="1"/>
          <w:numId w:val="25"/>
        </w:numPr>
        <w:rPr>
          <w:rFonts w:eastAsia="Calibri"/>
        </w:rPr>
      </w:pPr>
      <w:r>
        <w:rPr>
          <w:rFonts w:eastAsia="Calibri"/>
          <w:color w:val="FF0000"/>
        </w:rPr>
        <w:t xml:space="preserve">Exhalation - </w:t>
      </w:r>
    </w:p>
    <w:p w:rsidR="008F6541" w:rsidRDefault="008F6541" w:rsidP="008F6541">
      <w:pPr>
        <w:numPr>
          <w:ilvl w:val="0"/>
          <w:numId w:val="25"/>
        </w:numPr>
        <w:rPr>
          <w:rFonts w:eastAsia="Calibri"/>
        </w:rPr>
      </w:pPr>
      <w:r>
        <w:rPr>
          <w:rFonts w:eastAsia="Calibri"/>
        </w:rPr>
        <w:t>How does the process of breathing work? How does air come into the thoracic cavity?</w:t>
      </w:r>
    </w:p>
    <w:p w:rsidR="008F6541" w:rsidRPr="008F6541" w:rsidRDefault="008F6541" w:rsidP="008F6541">
      <w:pPr>
        <w:ind w:left="720"/>
        <w:rPr>
          <w:rFonts w:eastAsia="Calibri"/>
        </w:rPr>
      </w:pPr>
    </w:p>
    <w:p w:rsidR="007875D0" w:rsidRPr="007875D0" w:rsidRDefault="00744EF2" w:rsidP="00A47543">
      <w:pPr>
        <w:rPr>
          <w:rFonts w:eastAsia="Calibri"/>
          <w:b/>
          <w:u w:val="single"/>
        </w:rPr>
      </w:pPr>
      <w:r>
        <w:rPr>
          <w:rFonts w:eastAsia="Calibri"/>
          <w:b/>
          <w:u w:val="single"/>
        </w:rPr>
        <w:t>Learning Goal #24</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structures and functions of the kidneys and excretory system</w:t>
      </w:r>
    </w:p>
    <w:p w:rsidR="003F5A34" w:rsidRDefault="003F5A34" w:rsidP="003F5A34">
      <w:pPr>
        <w:numPr>
          <w:ilvl w:val="0"/>
          <w:numId w:val="26"/>
        </w:numPr>
        <w:rPr>
          <w:rFonts w:eastAsia="Calibri"/>
        </w:rPr>
      </w:pPr>
      <w:r>
        <w:rPr>
          <w:rFonts w:eastAsia="Calibri"/>
        </w:rPr>
        <w:t>Draw and label the parts of the excretory system: kidney, ureter, urethra, urinary bladder,</w:t>
      </w:r>
    </w:p>
    <w:p w:rsidR="002D786B" w:rsidRDefault="00EA4F22" w:rsidP="002D786B">
      <w:pPr>
        <w:ind w:left="360"/>
        <w:jc w:val="center"/>
        <w:rPr>
          <w:rFonts w:eastAsia="Calibri"/>
        </w:rPr>
      </w:pPr>
      <w:r>
        <w:rPr>
          <w:rFonts w:eastAsia="Calibri"/>
          <w:noProof/>
        </w:rPr>
        <w:drawing>
          <wp:inline distT="0" distB="0" distL="0" distR="0">
            <wp:extent cx="2952750" cy="1895475"/>
            <wp:effectExtent l="0" t="0" r="0" b="9525"/>
            <wp:docPr id="49" name="Picture 49" descr="urinary s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rinary sys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2750" cy="1895475"/>
                    </a:xfrm>
                    <a:prstGeom prst="rect">
                      <a:avLst/>
                    </a:prstGeom>
                    <a:noFill/>
                    <a:ln>
                      <a:noFill/>
                    </a:ln>
                  </pic:spPr>
                </pic:pic>
              </a:graphicData>
            </a:graphic>
          </wp:inline>
        </w:drawing>
      </w:r>
    </w:p>
    <w:p w:rsidR="007875D0" w:rsidRDefault="003F5A34" w:rsidP="003F5A34">
      <w:pPr>
        <w:numPr>
          <w:ilvl w:val="0"/>
          <w:numId w:val="26"/>
        </w:numPr>
        <w:rPr>
          <w:rFonts w:eastAsia="Calibri"/>
        </w:rPr>
      </w:pPr>
      <w:r>
        <w:rPr>
          <w:rFonts w:eastAsia="Calibri"/>
        </w:rPr>
        <w:t>Draw and label the details of a nephron: glomerulus, bowman’s capsule, afferent and efferent arterioles, proximal and distal convoluted tubules, collecting duct, loop of Henle</w:t>
      </w:r>
    </w:p>
    <w:p w:rsidR="002D786B" w:rsidRDefault="00EA4F22" w:rsidP="002D786B">
      <w:pPr>
        <w:ind w:left="360"/>
        <w:rPr>
          <w:rFonts w:eastAsia="Calibri"/>
        </w:rPr>
      </w:pPr>
      <w:r>
        <w:rPr>
          <w:rFonts w:eastAsia="Calibri"/>
          <w:noProof/>
        </w:rPr>
        <w:drawing>
          <wp:inline distT="0" distB="0" distL="0" distR="0">
            <wp:extent cx="2990850" cy="2085975"/>
            <wp:effectExtent l="0" t="0" r="0" b="9525"/>
            <wp:docPr id="50" name="Picture 50" descr="nephron2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phron2_m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90850" cy="2085975"/>
                    </a:xfrm>
                    <a:prstGeom prst="rect">
                      <a:avLst/>
                    </a:prstGeom>
                    <a:noFill/>
                    <a:ln>
                      <a:noFill/>
                    </a:ln>
                  </pic:spPr>
                </pic:pic>
              </a:graphicData>
            </a:graphic>
          </wp:inline>
        </w:drawing>
      </w:r>
    </w:p>
    <w:p w:rsidR="003F5A34" w:rsidRDefault="003F5A34" w:rsidP="003F5A34">
      <w:pPr>
        <w:numPr>
          <w:ilvl w:val="0"/>
          <w:numId w:val="26"/>
        </w:numPr>
        <w:rPr>
          <w:rFonts w:eastAsia="Calibri"/>
        </w:rPr>
      </w:pPr>
      <w:r>
        <w:rPr>
          <w:rFonts w:eastAsia="Calibri"/>
        </w:rPr>
        <w:t>In your above diagram add the movement of Na, glucose, water, K ion, H ion, amino acids, urea</w:t>
      </w:r>
    </w:p>
    <w:p w:rsidR="00726966" w:rsidRDefault="00EA4F22" w:rsidP="002D786B">
      <w:pPr>
        <w:ind w:left="360"/>
        <w:jc w:val="center"/>
        <w:rPr>
          <w:rFonts w:eastAsia="Calibri"/>
        </w:rPr>
      </w:pPr>
      <w:r>
        <w:rPr>
          <w:rFonts w:eastAsia="Calibri"/>
          <w:noProof/>
        </w:rPr>
        <w:drawing>
          <wp:inline distT="0" distB="0" distL="0" distR="0">
            <wp:extent cx="3086100" cy="2114550"/>
            <wp:effectExtent l="0" t="0" r="0" b="0"/>
            <wp:docPr id="51" name="Picture 51" descr="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phr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114550"/>
                    </a:xfrm>
                    <a:prstGeom prst="rect">
                      <a:avLst/>
                    </a:prstGeom>
                    <a:noFill/>
                    <a:ln>
                      <a:noFill/>
                    </a:ln>
                  </pic:spPr>
                </pic:pic>
              </a:graphicData>
            </a:graphic>
          </wp:inline>
        </w:drawing>
      </w:r>
    </w:p>
    <w:p w:rsidR="003F5A34" w:rsidRDefault="003F5A34" w:rsidP="003F5A34">
      <w:pPr>
        <w:numPr>
          <w:ilvl w:val="0"/>
          <w:numId w:val="26"/>
        </w:numPr>
        <w:rPr>
          <w:rFonts w:eastAsia="Calibri"/>
        </w:rPr>
      </w:pPr>
      <w:r>
        <w:rPr>
          <w:rFonts w:eastAsia="Calibri"/>
        </w:rPr>
        <w:t>What do ADH and aldosterone do to the filtrate?</w:t>
      </w:r>
    </w:p>
    <w:p w:rsidR="00C10A2E" w:rsidRPr="00C10A2E" w:rsidRDefault="00C10A2E" w:rsidP="00C10A2E">
      <w:pPr>
        <w:numPr>
          <w:ilvl w:val="1"/>
          <w:numId w:val="26"/>
        </w:numPr>
        <w:rPr>
          <w:rFonts w:eastAsia="Calibri"/>
          <w:color w:val="FF0000"/>
        </w:rPr>
      </w:pPr>
      <w:r w:rsidRPr="00C10A2E">
        <w:rPr>
          <w:rFonts w:eastAsia="Calibri"/>
          <w:color w:val="FF0000"/>
        </w:rPr>
        <w:t xml:space="preserve">ADH </w:t>
      </w:r>
      <w:r w:rsidRPr="00C10A2E">
        <w:rPr>
          <w:rFonts w:eastAsia="Calibri"/>
          <w:color w:val="FF0000"/>
        </w:rPr>
        <w:sym w:font="Wingdings" w:char="F0E0"/>
      </w:r>
      <w:r w:rsidRPr="00C10A2E">
        <w:rPr>
          <w:rFonts w:eastAsia="Calibri"/>
          <w:color w:val="FF0000"/>
        </w:rPr>
        <w:t xml:space="preserve"> </w:t>
      </w:r>
      <w:r>
        <w:rPr>
          <w:rFonts w:eastAsia="Calibri"/>
          <w:color w:val="FF0000"/>
        </w:rPr>
        <w:t xml:space="preserve">increase water reabsorption in the </w:t>
      </w:r>
      <w:r w:rsidR="00726966">
        <w:rPr>
          <w:rFonts w:eastAsia="Calibri"/>
          <w:color w:val="FF0000"/>
        </w:rPr>
        <w:t xml:space="preserve">collecting duct. </w:t>
      </w:r>
    </w:p>
    <w:p w:rsidR="00C10A2E" w:rsidRDefault="00C10A2E" w:rsidP="00C10A2E">
      <w:pPr>
        <w:numPr>
          <w:ilvl w:val="1"/>
          <w:numId w:val="26"/>
        </w:numPr>
        <w:rPr>
          <w:rFonts w:eastAsia="Calibri"/>
          <w:color w:val="FF0000"/>
        </w:rPr>
      </w:pPr>
      <w:r w:rsidRPr="00C10A2E">
        <w:rPr>
          <w:rFonts w:eastAsia="Calibri"/>
          <w:color w:val="FF0000"/>
        </w:rPr>
        <w:t xml:space="preserve">Aldosterone </w:t>
      </w:r>
      <w:r w:rsidRPr="00C10A2E">
        <w:rPr>
          <w:rFonts w:eastAsia="Calibri"/>
          <w:color w:val="FF0000"/>
        </w:rPr>
        <w:sym w:font="Wingdings" w:char="F0E0"/>
      </w:r>
      <w:r>
        <w:rPr>
          <w:rFonts w:eastAsia="Calibri"/>
          <w:color w:val="FF0000"/>
        </w:rPr>
        <w:t xml:space="preserve"> promotes the excretion of K ion and reabsorption of Na.  The reabsorption of Na causes the reabsorption of water.  Blood volume and blood pressure increases</w:t>
      </w:r>
    </w:p>
    <w:p w:rsidR="00C10A2E" w:rsidRPr="00C10A2E" w:rsidRDefault="00C10A2E" w:rsidP="00C10A2E">
      <w:pPr>
        <w:ind w:left="1440"/>
        <w:rPr>
          <w:rFonts w:eastAsia="Calibri"/>
          <w:color w:val="FF0000"/>
        </w:rPr>
      </w:pPr>
    </w:p>
    <w:p w:rsidR="00C10A2E" w:rsidRDefault="00EA4F22" w:rsidP="00C10A2E">
      <w:pPr>
        <w:ind w:left="1440"/>
        <w:rPr>
          <w:rFonts w:eastAsia="Calibri"/>
        </w:rPr>
      </w:pPr>
      <w:r>
        <w:rPr>
          <w:rFonts w:eastAsia="Calibri"/>
          <w:noProof/>
        </w:rPr>
        <w:lastRenderedPageBreak/>
        <w:drawing>
          <wp:inline distT="0" distB="0" distL="0" distR="0">
            <wp:extent cx="2971800" cy="2228850"/>
            <wp:effectExtent l="0" t="0" r="0" b="0"/>
            <wp:docPr id="52" name="Picture 52" descr="A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D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3F5A34" w:rsidRDefault="003F5A34" w:rsidP="003F5A34">
      <w:pPr>
        <w:numPr>
          <w:ilvl w:val="0"/>
          <w:numId w:val="26"/>
        </w:numPr>
        <w:rPr>
          <w:rFonts w:eastAsia="Calibri"/>
        </w:rPr>
      </w:pPr>
      <w:r>
        <w:rPr>
          <w:rFonts w:eastAsia="Calibri"/>
        </w:rPr>
        <w:t>What are the three main processes in the excretory system?</w:t>
      </w:r>
    </w:p>
    <w:p w:rsidR="00C10A2E" w:rsidRPr="00C10A2E" w:rsidRDefault="00C10A2E" w:rsidP="00C10A2E">
      <w:pPr>
        <w:numPr>
          <w:ilvl w:val="1"/>
          <w:numId w:val="26"/>
        </w:numPr>
        <w:rPr>
          <w:rFonts w:eastAsia="Calibri"/>
        </w:rPr>
      </w:pPr>
      <w:r>
        <w:rPr>
          <w:rFonts w:eastAsia="Calibri"/>
          <w:color w:val="FF0000"/>
        </w:rPr>
        <w:t>Filteration</w:t>
      </w:r>
    </w:p>
    <w:p w:rsidR="00C10A2E" w:rsidRPr="00C10A2E" w:rsidRDefault="00C10A2E" w:rsidP="00C10A2E">
      <w:pPr>
        <w:numPr>
          <w:ilvl w:val="1"/>
          <w:numId w:val="26"/>
        </w:numPr>
        <w:rPr>
          <w:rFonts w:eastAsia="Calibri"/>
        </w:rPr>
      </w:pPr>
      <w:r>
        <w:rPr>
          <w:rFonts w:eastAsia="Calibri"/>
          <w:color w:val="FF0000"/>
        </w:rPr>
        <w:t>Absorption</w:t>
      </w:r>
    </w:p>
    <w:p w:rsidR="00C10A2E" w:rsidRPr="00C10A2E" w:rsidRDefault="00C10A2E" w:rsidP="00C10A2E">
      <w:pPr>
        <w:numPr>
          <w:ilvl w:val="1"/>
          <w:numId w:val="26"/>
        </w:numPr>
        <w:rPr>
          <w:rFonts w:eastAsia="Calibri"/>
        </w:rPr>
      </w:pPr>
      <w:r>
        <w:rPr>
          <w:rFonts w:eastAsia="Calibri"/>
          <w:color w:val="FF0000"/>
        </w:rPr>
        <w:t>Secretion</w:t>
      </w:r>
    </w:p>
    <w:p w:rsidR="00C10A2E" w:rsidRDefault="00C10A2E" w:rsidP="00C10A2E">
      <w:pPr>
        <w:ind w:left="1440"/>
        <w:rPr>
          <w:rFonts w:eastAsia="Calibri"/>
        </w:rPr>
      </w:pPr>
    </w:p>
    <w:p w:rsidR="003F5A34" w:rsidRDefault="003F5A34" w:rsidP="003F5A34">
      <w:pPr>
        <w:numPr>
          <w:ilvl w:val="0"/>
          <w:numId w:val="26"/>
        </w:numPr>
        <w:rPr>
          <w:rFonts w:eastAsia="Calibri"/>
        </w:rPr>
      </w:pPr>
      <w:r>
        <w:rPr>
          <w:rFonts w:eastAsia="Calibri"/>
        </w:rPr>
        <w:t>How is homeostasis maintained in respect to water, ions, pH, and glucose?</w:t>
      </w:r>
    </w:p>
    <w:p w:rsidR="00C10A2E" w:rsidRPr="00C10A2E" w:rsidRDefault="00C10A2E" w:rsidP="00C10A2E">
      <w:pPr>
        <w:numPr>
          <w:ilvl w:val="1"/>
          <w:numId w:val="26"/>
        </w:numPr>
        <w:rPr>
          <w:rFonts w:eastAsia="Calibri"/>
        </w:rPr>
      </w:pPr>
      <w:r>
        <w:rPr>
          <w:rFonts w:eastAsia="Calibri"/>
          <w:color w:val="FF0000"/>
        </w:rPr>
        <w:t xml:space="preserve">Water </w:t>
      </w:r>
      <w:r w:rsidRPr="00C10A2E">
        <w:rPr>
          <w:rFonts w:eastAsia="Calibri"/>
          <w:color w:val="FF0000"/>
        </w:rPr>
        <w:sym w:font="Wingdings" w:char="F0E0"/>
      </w:r>
      <w:r>
        <w:rPr>
          <w:rFonts w:eastAsia="Calibri"/>
          <w:color w:val="FF0000"/>
        </w:rPr>
        <w:t xml:space="preserve"> aldosterone, ADH, </w:t>
      </w:r>
    </w:p>
    <w:p w:rsidR="00C10A2E" w:rsidRPr="00C10A2E" w:rsidRDefault="00C10A2E" w:rsidP="00C10A2E">
      <w:pPr>
        <w:numPr>
          <w:ilvl w:val="1"/>
          <w:numId w:val="26"/>
        </w:numPr>
        <w:rPr>
          <w:rFonts w:eastAsia="Calibri"/>
        </w:rPr>
      </w:pPr>
      <w:r>
        <w:rPr>
          <w:rFonts w:eastAsia="Calibri"/>
          <w:color w:val="FF0000"/>
        </w:rPr>
        <w:t xml:space="preserve">Ions (H ions) </w:t>
      </w:r>
      <w:r w:rsidRPr="00C10A2E">
        <w:rPr>
          <w:rFonts w:eastAsia="Calibri"/>
          <w:color w:val="FF0000"/>
        </w:rPr>
        <w:sym w:font="Wingdings" w:char="F0E0"/>
      </w:r>
      <w:r>
        <w:rPr>
          <w:rFonts w:eastAsia="Calibri"/>
          <w:color w:val="FF0000"/>
        </w:rPr>
        <w:t xml:space="preserve"> created by internal respiration, secreted in nephron</w:t>
      </w:r>
    </w:p>
    <w:p w:rsidR="00C10A2E" w:rsidRPr="00C10A2E" w:rsidRDefault="00C10A2E" w:rsidP="00C10A2E">
      <w:pPr>
        <w:numPr>
          <w:ilvl w:val="1"/>
          <w:numId w:val="26"/>
        </w:numPr>
        <w:rPr>
          <w:rFonts w:eastAsia="Calibri"/>
        </w:rPr>
      </w:pPr>
      <w:r>
        <w:rPr>
          <w:rFonts w:eastAsia="Calibri"/>
          <w:color w:val="FF0000"/>
        </w:rPr>
        <w:t xml:space="preserve">pH </w:t>
      </w:r>
      <w:r w:rsidRPr="00C10A2E">
        <w:rPr>
          <w:rFonts w:eastAsia="Calibri"/>
          <w:color w:val="FF0000"/>
        </w:rPr>
        <w:sym w:font="Wingdings" w:char="F0E0"/>
      </w:r>
      <w:r>
        <w:rPr>
          <w:rFonts w:eastAsia="Calibri"/>
          <w:color w:val="FF0000"/>
        </w:rPr>
        <w:t xml:space="preserve"> balanced through juices of digestive system</w:t>
      </w:r>
    </w:p>
    <w:p w:rsidR="00C10A2E" w:rsidRPr="00C10A2E" w:rsidRDefault="00C10A2E" w:rsidP="00C10A2E">
      <w:pPr>
        <w:numPr>
          <w:ilvl w:val="1"/>
          <w:numId w:val="26"/>
        </w:numPr>
        <w:rPr>
          <w:rFonts w:eastAsia="Calibri"/>
        </w:rPr>
      </w:pPr>
      <w:r>
        <w:rPr>
          <w:rFonts w:eastAsia="Calibri"/>
          <w:color w:val="FF0000"/>
        </w:rPr>
        <w:t xml:space="preserve">glucose </w:t>
      </w:r>
      <w:r w:rsidRPr="00C10A2E">
        <w:rPr>
          <w:rFonts w:eastAsia="Calibri"/>
          <w:color w:val="FF0000"/>
        </w:rPr>
        <w:sym w:font="Wingdings" w:char="F0E0"/>
      </w:r>
      <w:r>
        <w:rPr>
          <w:rFonts w:eastAsia="Calibri"/>
          <w:color w:val="FF0000"/>
        </w:rPr>
        <w:t xml:space="preserve"> glucagon/insulin monitoring in liver and pancreas</w:t>
      </w:r>
    </w:p>
    <w:p w:rsidR="007875D0" w:rsidRPr="007875D0" w:rsidRDefault="007875D0" w:rsidP="00A47543">
      <w:pPr>
        <w:rPr>
          <w:rFonts w:eastAsia="Calibri"/>
          <w:b/>
          <w:u w:val="single"/>
        </w:rPr>
      </w:pPr>
    </w:p>
    <w:p w:rsidR="007875D0" w:rsidRPr="007875D0" w:rsidRDefault="00744EF2" w:rsidP="00A47543">
      <w:pPr>
        <w:rPr>
          <w:rFonts w:eastAsia="Calibri"/>
          <w:b/>
          <w:u w:val="single"/>
        </w:rPr>
      </w:pPr>
      <w:r>
        <w:rPr>
          <w:rFonts w:eastAsia="Calibri"/>
          <w:b/>
          <w:u w:val="single"/>
        </w:rPr>
        <w:t>Learning Goal #25</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structure of a neuron and the process of transmission of a nerve impulse</w:t>
      </w:r>
    </w:p>
    <w:p w:rsidR="00D0391F" w:rsidRDefault="005F54CE" w:rsidP="005F54CE">
      <w:pPr>
        <w:numPr>
          <w:ilvl w:val="0"/>
          <w:numId w:val="27"/>
        </w:numPr>
        <w:rPr>
          <w:rFonts w:eastAsia="Calibri"/>
        </w:rPr>
      </w:pPr>
      <w:r>
        <w:rPr>
          <w:rFonts w:eastAsia="Calibri"/>
        </w:rPr>
        <w:t>Draw and label a sensory neuron, interneuron, and motor neuron.  Make sure that you label the dendrites, cell body, nucleus, axon, myelin sheath, Schwann cells, axon terminal</w:t>
      </w:r>
    </w:p>
    <w:p w:rsidR="00D16AFA" w:rsidRDefault="00EA4F22" w:rsidP="00D16AFA">
      <w:pPr>
        <w:jc w:val="center"/>
        <w:rPr>
          <w:rFonts w:eastAsia="Calibri"/>
        </w:rPr>
      </w:pPr>
      <w:r>
        <w:rPr>
          <w:rFonts w:eastAsia="Calibri"/>
          <w:noProof/>
        </w:rPr>
        <w:drawing>
          <wp:inline distT="0" distB="0" distL="0" distR="0">
            <wp:extent cx="3305175" cy="1905000"/>
            <wp:effectExtent l="0" t="0" r="9525" b="0"/>
            <wp:docPr id="53" name="Picture 53" descr="reflex_arc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flex_arc_m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5175" cy="1905000"/>
                    </a:xfrm>
                    <a:prstGeom prst="rect">
                      <a:avLst/>
                    </a:prstGeom>
                    <a:noFill/>
                    <a:ln>
                      <a:noFill/>
                    </a:ln>
                  </pic:spPr>
                </pic:pic>
              </a:graphicData>
            </a:graphic>
          </wp:inline>
        </w:drawing>
      </w:r>
    </w:p>
    <w:p w:rsidR="005F54CE" w:rsidRDefault="005F54CE" w:rsidP="005F54CE">
      <w:pPr>
        <w:numPr>
          <w:ilvl w:val="0"/>
          <w:numId w:val="27"/>
        </w:numPr>
        <w:rPr>
          <w:rFonts w:eastAsia="Calibri"/>
        </w:rPr>
      </w:pPr>
      <w:r>
        <w:rPr>
          <w:rFonts w:eastAsia="Calibri"/>
        </w:rPr>
        <w:t xml:space="preserve">Draw what happens at the axon terminal. </w:t>
      </w:r>
    </w:p>
    <w:p w:rsidR="00D16AFA" w:rsidRDefault="00EA4F22" w:rsidP="00D16AFA">
      <w:pPr>
        <w:jc w:val="center"/>
        <w:rPr>
          <w:rFonts w:eastAsia="Calibri"/>
        </w:rPr>
      </w:pPr>
      <w:r>
        <w:rPr>
          <w:rFonts w:eastAsia="Calibri"/>
          <w:noProof/>
        </w:rPr>
        <w:lastRenderedPageBreak/>
        <w:drawing>
          <wp:inline distT="0" distB="0" distL="0" distR="0">
            <wp:extent cx="2057400" cy="2143125"/>
            <wp:effectExtent l="0" t="0" r="0" b="9525"/>
            <wp:docPr id="54" name="Picture 54" descr="presynaptice c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esynaptice clef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7400" cy="2143125"/>
                    </a:xfrm>
                    <a:prstGeom prst="rect">
                      <a:avLst/>
                    </a:prstGeom>
                    <a:noFill/>
                    <a:ln>
                      <a:noFill/>
                    </a:ln>
                  </pic:spPr>
                </pic:pic>
              </a:graphicData>
            </a:graphic>
          </wp:inline>
        </w:drawing>
      </w:r>
    </w:p>
    <w:p w:rsidR="00D16AFA" w:rsidRPr="00D16AFA" w:rsidRDefault="00D16AFA" w:rsidP="00D16AFA">
      <w:pPr>
        <w:numPr>
          <w:ilvl w:val="1"/>
          <w:numId w:val="27"/>
        </w:numPr>
        <w:rPr>
          <w:rFonts w:eastAsia="Calibri"/>
        </w:rPr>
      </w:pPr>
      <w:r>
        <w:rPr>
          <w:rFonts w:eastAsia="Calibri"/>
          <w:color w:val="FF0000"/>
        </w:rPr>
        <w:t>Once the sodium and potassium channels reach the presynaptic cleft, calcium comes in to the cell instead of sodium</w:t>
      </w:r>
    </w:p>
    <w:p w:rsidR="00D16AFA" w:rsidRPr="00D16AFA" w:rsidRDefault="00D16AFA" w:rsidP="00D16AFA">
      <w:pPr>
        <w:numPr>
          <w:ilvl w:val="1"/>
          <w:numId w:val="27"/>
        </w:numPr>
        <w:rPr>
          <w:rFonts w:eastAsia="Calibri"/>
        </w:rPr>
      </w:pPr>
      <w:r>
        <w:rPr>
          <w:rFonts w:eastAsia="Calibri"/>
          <w:color w:val="FF0000"/>
        </w:rPr>
        <w:t>This triggers the vesicles (which are full of neurotransmitters) move towards the end of the cell and bleb with the cell membrane</w:t>
      </w:r>
    </w:p>
    <w:p w:rsidR="00D16AFA" w:rsidRPr="00D16AFA" w:rsidRDefault="00D16AFA" w:rsidP="00D16AFA">
      <w:pPr>
        <w:numPr>
          <w:ilvl w:val="1"/>
          <w:numId w:val="27"/>
        </w:numPr>
        <w:rPr>
          <w:rFonts w:eastAsia="Calibri"/>
        </w:rPr>
      </w:pPr>
      <w:r>
        <w:rPr>
          <w:rFonts w:eastAsia="Calibri"/>
          <w:color w:val="FF0000"/>
        </w:rPr>
        <w:t>The neurotransmitters release into the gap</w:t>
      </w:r>
    </w:p>
    <w:p w:rsidR="00D16AFA" w:rsidRPr="00D16AFA" w:rsidRDefault="00D16AFA" w:rsidP="00D16AFA">
      <w:pPr>
        <w:numPr>
          <w:ilvl w:val="1"/>
          <w:numId w:val="27"/>
        </w:numPr>
        <w:rPr>
          <w:rFonts w:eastAsia="Calibri"/>
        </w:rPr>
      </w:pPr>
      <w:r>
        <w:rPr>
          <w:rFonts w:eastAsia="Calibri"/>
          <w:color w:val="FF0000"/>
        </w:rPr>
        <w:t>They are then taken up by the postsynapstic cleft to trigger the sodium channels on the receiving side</w:t>
      </w:r>
    </w:p>
    <w:p w:rsidR="00D16AFA" w:rsidRDefault="00D16AFA" w:rsidP="00D16AFA">
      <w:pPr>
        <w:ind w:left="1440"/>
        <w:rPr>
          <w:rFonts w:eastAsia="Calibri"/>
        </w:rPr>
      </w:pPr>
    </w:p>
    <w:p w:rsidR="005F54CE" w:rsidRDefault="005F54CE" w:rsidP="005F54CE">
      <w:pPr>
        <w:numPr>
          <w:ilvl w:val="0"/>
          <w:numId w:val="27"/>
        </w:numPr>
        <w:rPr>
          <w:rFonts w:eastAsia="Calibri"/>
        </w:rPr>
      </w:pPr>
      <w:r>
        <w:rPr>
          <w:rFonts w:eastAsia="Calibri"/>
        </w:rPr>
        <w:t>What happens when you step on a tack? Explain the complete process of the reflex arc including depolarization, repolarization, recovery, synaptic transmission, and continue it along the whole reflex arc.</w:t>
      </w:r>
    </w:p>
    <w:p w:rsidR="005F54CE" w:rsidRDefault="005F54CE" w:rsidP="005F54CE">
      <w:pPr>
        <w:numPr>
          <w:ilvl w:val="0"/>
          <w:numId w:val="27"/>
        </w:numPr>
        <w:rPr>
          <w:rFonts w:eastAsia="Calibri"/>
        </w:rPr>
      </w:pPr>
      <w:r>
        <w:rPr>
          <w:rFonts w:eastAsia="Calibri"/>
        </w:rPr>
        <w:t>What are some examples of a neurotransmitter used in the nervous system?</w:t>
      </w:r>
    </w:p>
    <w:p w:rsidR="005F54CE" w:rsidRPr="005F54CE" w:rsidRDefault="005F54CE" w:rsidP="005F54CE">
      <w:pPr>
        <w:ind w:left="720"/>
        <w:rPr>
          <w:rFonts w:eastAsia="Calibri"/>
        </w:rPr>
      </w:pPr>
    </w:p>
    <w:p w:rsidR="007875D0" w:rsidRPr="007875D0" w:rsidRDefault="005F54CE" w:rsidP="00A47543">
      <w:pPr>
        <w:rPr>
          <w:rFonts w:eastAsia="Calibri"/>
          <w:b/>
          <w:u w:val="single"/>
        </w:rPr>
      </w:pPr>
      <w:r>
        <w:rPr>
          <w:rFonts w:eastAsia="Calibri"/>
          <w:b/>
          <w:u w:val="single"/>
        </w:rPr>
        <w:t>Learning Goal #26</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various parts of the brain and their functions</w:t>
      </w:r>
    </w:p>
    <w:p w:rsidR="007875D0" w:rsidRDefault="005F54CE" w:rsidP="00D0391F">
      <w:pPr>
        <w:numPr>
          <w:ilvl w:val="0"/>
          <w:numId w:val="30"/>
        </w:numPr>
        <w:rPr>
          <w:rFonts w:eastAsia="Calibri"/>
        </w:rPr>
      </w:pPr>
      <w:r>
        <w:rPr>
          <w:rFonts w:eastAsia="Calibri"/>
        </w:rPr>
        <w:t>Identify the function of the following parts of the brain: medulla oblongata, cerebrum, thalamus, cerebellum, hypothalamus, pituitary gland, corpus callosum, meninges</w:t>
      </w:r>
    </w:p>
    <w:p w:rsidR="009A359A" w:rsidRDefault="00EA4F22" w:rsidP="00AA2C5F">
      <w:pPr>
        <w:ind w:left="360"/>
        <w:jc w:val="center"/>
        <w:rPr>
          <w:rFonts w:eastAsia="Calibri"/>
        </w:rPr>
      </w:pPr>
      <w:r>
        <w:rPr>
          <w:rFonts w:eastAsia="Calibri"/>
          <w:noProof/>
        </w:rPr>
        <w:drawing>
          <wp:inline distT="0" distB="0" distL="0" distR="0">
            <wp:extent cx="2628900" cy="2219325"/>
            <wp:effectExtent l="0" t="0" r="0" b="9525"/>
            <wp:docPr id="55" name="Picture 55" descr="human-brain-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uman-brain-diagr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8900" cy="2219325"/>
                    </a:xfrm>
                    <a:prstGeom prst="rect">
                      <a:avLst/>
                    </a:prstGeom>
                    <a:noFill/>
                    <a:ln>
                      <a:noFill/>
                    </a:ln>
                  </pic:spPr>
                </pic:pic>
              </a:graphicData>
            </a:graphic>
          </wp:inline>
        </w:drawing>
      </w:r>
    </w:p>
    <w:p w:rsidR="005F54CE" w:rsidRDefault="005F54CE" w:rsidP="00577B2F">
      <w:pPr>
        <w:numPr>
          <w:ilvl w:val="0"/>
          <w:numId w:val="30"/>
        </w:numPr>
        <w:rPr>
          <w:rFonts w:eastAsia="Calibri"/>
        </w:rPr>
      </w:pPr>
      <w:r>
        <w:rPr>
          <w:rFonts w:eastAsia="Calibri"/>
        </w:rPr>
        <w:t>What are the four lobes of the cerebrum and what are they responsible for?</w:t>
      </w:r>
    </w:p>
    <w:p w:rsidR="00AA2C5F" w:rsidRDefault="00AA2C5F" w:rsidP="00AA2C5F">
      <w:pPr>
        <w:rPr>
          <w:rFonts w:eastAsia="Calibri"/>
        </w:rPr>
      </w:pPr>
    </w:p>
    <w:p w:rsidR="00AA2C5F" w:rsidRDefault="00EA4F22" w:rsidP="00AA2C5F">
      <w:pPr>
        <w:jc w:val="center"/>
        <w:rPr>
          <w:rFonts w:eastAsia="Calibri"/>
        </w:rPr>
      </w:pPr>
      <w:r>
        <w:rPr>
          <w:rFonts w:eastAsia="Calibri"/>
          <w:noProof/>
        </w:rPr>
        <w:lastRenderedPageBreak/>
        <w:drawing>
          <wp:inline distT="0" distB="0" distL="0" distR="0">
            <wp:extent cx="3324225" cy="2190750"/>
            <wp:effectExtent l="0" t="0" r="9525" b="0"/>
            <wp:docPr id="56" name="Picture 56" descr="diagram-of-brain-func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agram-of-brain-functions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24225" cy="2190750"/>
                    </a:xfrm>
                    <a:prstGeom prst="rect">
                      <a:avLst/>
                    </a:prstGeom>
                    <a:noFill/>
                    <a:ln>
                      <a:noFill/>
                    </a:ln>
                  </pic:spPr>
                </pic:pic>
              </a:graphicData>
            </a:graphic>
          </wp:inline>
        </w:drawing>
      </w:r>
    </w:p>
    <w:p w:rsidR="00AA2C5F" w:rsidRDefault="00AA2C5F" w:rsidP="00AA2C5F">
      <w:pPr>
        <w:rPr>
          <w:rFonts w:eastAsia="Calibri"/>
        </w:rPr>
      </w:pPr>
    </w:p>
    <w:p w:rsidR="00577B2F" w:rsidRPr="00577B2F" w:rsidRDefault="00577B2F" w:rsidP="00577B2F">
      <w:pPr>
        <w:numPr>
          <w:ilvl w:val="0"/>
          <w:numId w:val="30"/>
        </w:numPr>
        <w:rPr>
          <w:rFonts w:eastAsia="Calibri"/>
        </w:rPr>
      </w:pPr>
      <w:r>
        <w:rPr>
          <w:rFonts w:eastAsia="Calibri"/>
        </w:rPr>
        <w:t>What covers the brain to separate it?</w:t>
      </w:r>
    </w:p>
    <w:p w:rsidR="005F54CE" w:rsidRPr="00AA2C5F" w:rsidRDefault="00AA2C5F" w:rsidP="00AA2C5F">
      <w:pPr>
        <w:numPr>
          <w:ilvl w:val="0"/>
          <w:numId w:val="45"/>
        </w:numPr>
        <w:rPr>
          <w:rFonts w:eastAsia="Calibri"/>
        </w:rPr>
      </w:pPr>
      <w:r>
        <w:rPr>
          <w:rFonts w:eastAsia="Calibri"/>
          <w:color w:val="FF0000"/>
        </w:rPr>
        <w:t>Menengial membrane coats the cerebrum</w:t>
      </w:r>
    </w:p>
    <w:p w:rsidR="00AA2C5F" w:rsidRPr="00D0391F" w:rsidRDefault="00AA2C5F" w:rsidP="00AA2C5F">
      <w:pPr>
        <w:ind w:left="1080"/>
        <w:rPr>
          <w:rFonts w:eastAsia="Calibri"/>
        </w:rPr>
      </w:pPr>
    </w:p>
    <w:p w:rsidR="007875D0" w:rsidRPr="007875D0" w:rsidRDefault="005F54CE" w:rsidP="00A47543">
      <w:pPr>
        <w:rPr>
          <w:rFonts w:eastAsia="Calibri"/>
          <w:b/>
          <w:u w:val="single"/>
        </w:rPr>
      </w:pPr>
      <w:r>
        <w:rPr>
          <w:rFonts w:eastAsia="Calibri"/>
          <w:b/>
          <w:u w:val="single"/>
        </w:rPr>
        <w:t>Learning Goal #27</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various parts of the nervous system</w:t>
      </w:r>
    </w:p>
    <w:p w:rsidR="005F54CE" w:rsidRDefault="005F54CE" w:rsidP="005F54CE">
      <w:pPr>
        <w:numPr>
          <w:ilvl w:val="0"/>
          <w:numId w:val="31"/>
        </w:numPr>
        <w:rPr>
          <w:rFonts w:eastAsia="Calibri"/>
        </w:rPr>
      </w:pPr>
      <w:r>
        <w:rPr>
          <w:rFonts w:eastAsia="Calibri"/>
        </w:rPr>
        <w:t>What are the roles of the autonomic and somatic nervous system?</w:t>
      </w:r>
    </w:p>
    <w:p w:rsidR="00864D56" w:rsidRPr="00864D56" w:rsidRDefault="00864D56" w:rsidP="00864D56">
      <w:pPr>
        <w:numPr>
          <w:ilvl w:val="1"/>
          <w:numId w:val="31"/>
        </w:numPr>
        <w:rPr>
          <w:rFonts w:eastAsia="Calibri"/>
          <w:color w:val="FF0000"/>
        </w:rPr>
      </w:pPr>
      <w:r w:rsidRPr="00864D56">
        <w:rPr>
          <w:rFonts w:eastAsia="Calibri"/>
          <w:color w:val="FF0000"/>
        </w:rPr>
        <w:t>Autonomic nervous system is involuntary</w:t>
      </w:r>
    </w:p>
    <w:p w:rsidR="00864D56" w:rsidRPr="00864D56" w:rsidRDefault="00864D56" w:rsidP="00864D56">
      <w:pPr>
        <w:numPr>
          <w:ilvl w:val="1"/>
          <w:numId w:val="31"/>
        </w:numPr>
        <w:rPr>
          <w:rFonts w:eastAsia="Calibri"/>
          <w:color w:val="FF0000"/>
        </w:rPr>
      </w:pPr>
      <w:r w:rsidRPr="00864D56">
        <w:rPr>
          <w:rFonts w:eastAsia="Calibri"/>
          <w:color w:val="FF0000"/>
        </w:rPr>
        <w:t>Somatic nervous system is voluntary</w:t>
      </w:r>
      <w:r>
        <w:rPr>
          <w:rFonts w:eastAsia="Calibri"/>
          <w:color w:val="FF0000"/>
        </w:rPr>
        <w:t xml:space="preserve"> (respond to stimuli)</w:t>
      </w:r>
    </w:p>
    <w:p w:rsidR="005F54CE" w:rsidRDefault="005F54CE" w:rsidP="005F54CE">
      <w:pPr>
        <w:numPr>
          <w:ilvl w:val="0"/>
          <w:numId w:val="31"/>
        </w:numPr>
        <w:rPr>
          <w:rFonts w:eastAsia="Calibri"/>
        </w:rPr>
      </w:pPr>
      <w:r>
        <w:rPr>
          <w:rFonts w:eastAsia="Calibri"/>
        </w:rPr>
        <w:t>Draw a flow chart to show the various parts of the nervous system?</w:t>
      </w:r>
    </w:p>
    <w:p w:rsidR="00864D56" w:rsidRDefault="00EA4F22" w:rsidP="00864D56">
      <w:pPr>
        <w:jc w:val="center"/>
        <w:rPr>
          <w:rFonts w:eastAsia="Calibri"/>
        </w:rPr>
      </w:pPr>
      <w:r>
        <w:rPr>
          <w:rFonts w:eastAsia="Calibri"/>
          <w:noProof/>
        </w:rPr>
        <w:drawing>
          <wp:inline distT="0" distB="0" distL="0" distR="0">
            <wp:extent cx="2752725" cy="2809875"/>
            <wp:effectExtent l="0" t="0" r="9525" b="9525"/>
            <wp:docPr id="57" name="Picture 57" descr="nerve_system_chart_65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rve_system_chart_654p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2809875"/>
                    </a:xfrm>
                    <a:prstGeom prst="rect">
                      <a:avLst/>
                    </a:prstGeom>
                    <a:noFill/>
                    <a:ln>
                      <a:noFill/>
                    </a:ln>
                  </pic:spPr>
                </pic:pic>
              </a:graphicData>
            </a:graphic>
          </wp:inline>
        </w:drawing>
      </w:r>
    </w:p>
    <w:p w:rsidR="005F54CE" w:rsidRDefault="005F54CE" w:rsidP="005F54CE">
      <w:pPr>
        <w:numPr>
          <w:ilvl w:val="0"/>
          <w:numId w:val="31"/>
        </w:numPr>
        <w:rPr>
          <w:rFonts w:eastAsia="Calibri"/>
        </w:rPr>
      </w:pPr>
      <w:r>
        <w:rPr>
          <w:rFonts w:eastAsia="Calibri"/>
        </w:rPr>
        <w:t>What is the difference between the sympathic and parasympathetic nervous system?</w:t>
      </w:r>
    </w:p>
    <w:p w:rsidR="00212C27" w:rsidRPr="00405526" w:rsidRDefault="00212C27" w:rsidP="00212C27">
      <w:pPr>
        <w:numPr>
          <w:ilvl w:val="1"/>
          <w:numId w:val="31"/>
        </w:numPr>
        <w:rPr>
          <w:rFonts w:eastAsia="Calibri"/>
        </w:rPr>
      </w:pPr>
      <w:r>
        <w:rPr>
          <w:rFonts w:eastAsia="Calibri"/>
          <w:color w:val="FF0000"/>
        </w:rPr>
        <w:t>Sympathetic system is the fight or flight system</w:t>
      </w:r>
    </w:p>
    <w:p w:rsidR="00405526" w:rsidRPr="00212C27" w:rsidRDefault="00405526" w:rsidP="00405526">
      <w:pPr>
        <w:numPr>
          <w:ilvl w:val="2"/>
          <w:numId w:val="31"/>
        </w:numPr>
        <w:rPr>
          <w:rFonts w:eastAsia="Calibri"/>
        </w:rPr>
      </w:pPr>
      <w:r>
        <w:rPr>
          <w:rFonts w:eastAsia="Calibri"/>
          <w:color w:val="FF0000"/>
        </w:rPr>
        <w:t>Neurotransmitter is noradrenalin</w:t>
      </w:r>
    </w:p>
    <w:p w:rsidR="00212C27" w:rsidRPr="00405526" w:rsidRDefault="00212C27" w:rsidP="00212C27">
      <w:pPr>
        <w:numPr>
          <w:ilvl w:val="1"/>
          <w:numId w:val="31"/>
        </w:numPr>
        <w:rPr>
          <w:rFonts w:eastAsia="Calibri"/>
        </w:rPr>
      </w:pPr>
      <w:r>
        <w:rPr>
          <w:rFonts w:eastAsia="Calibri"/>
          <w:color w:val="FF0000"/>
        </w:rPr>
        <w:t>Parasympathetic system is the rest or digest system</w:t>
      </w:r>
    </w:p>
    <w:p w:rsidR="00405526" w:rsidRPr="00212C27" w:rsidRDefault="00405526" w:rsidP="00405526">
      <w:pPr>
        <w:numPr>
          <w:ilvl w:val="2"/>
          <w:numId w:val="31"/>
        </w:numPr>
        <w:rPr>
          <w:rFonts w:eastAsia="Calibri"/>
        </w:rPr>
      </w:pPr>
      <w:r>
        <w:rPr>
          <w:rFonts w:eastAsia="Calibri"/>
          <w:color w:val="FF0000"/>
        </w:rPr>
        <w:t>Neurotransmitter is acetyl choline</w:t>
      </w:r>
    </w:p>
    <w:p w:rsidR="00212C27" w:rsidRDefault="00212C27" w:rsidP="00405526">
      <w:pPr>
        <w:ind w:left="1440"/>
        <w:rPr>
          <w:rFonts w:eastAsia="Calibri"/>
        </w:rPr>
      </w:pPr>
    </w:p>
    <w:p w:rsidR="007875D0" w:rsidRPr="005F54CE" w:rsidRDefault="007875D0" w:rsidP="00A47543">
      <w:pPr>
        <w:rPr>
          <w:rFonts w:eastAsia="Calibri"/>
        </w:rPr>
      </w:pPr>
    </w:p>
    <w:p w:rsidR="007875D0" w:rsidRPr="007875D0" w:rsidRDefault="005F54CE" w:rsidP="00A47543">
      <w:pPr>
        <w:rPr>
          <w:rFonts w:eastAsia="Calibri"/>
          <w:b/>
          <w:u w:val="single"/>
        </w:rPr>
      </w:pPr>
      <w:r>
        <w:rPr>
          <w:rFonts w:eastAsia="Calibri"/>
          <w:b/>
          <w:u w:val="single"/>
        </w:rPr>
        <w:t>Learning Goal #28</w:t>
      </w:r>
      <w:r w:rsidR="007875D0" w:rsidRPr="007875D0">
        <w:rPr>
          <w:rFonts w:eastAsia="Calibri"/>
          <w:b/>
          <w:u w:val="single"/>
        </w:rPr>
        <w:t xml:space="preserve"> </w:t>
      </w:r>
      <w:r w:rsidR="007875D0" w:rsidRPr="007875D0">
        <w:rPr>
          <w:rFonts w:eastAsia="Calibri"/>
          <w:b/>
          <w:u w:val="single"/>
        </w:rPr>
        <w:sym w:font="Wingdings" w:char="F0E0"/>
      </w:r>
      <w:r w:rsidR="007875D0" w:rsidRPr="007875D0">
        <w:rPr>
          <w:rFonts w:eastAsia="Calibri"/>
          <w:b/>
          <w:u w:val="single"/>
        </w:rPr>
        <w:t xml:space="preserve"> I will be able to explain the structures and functions of the male </w:t>
      </w:r>
      <w:r w:rsidR="00D0391F">
        <w:rPr>
          <w:rFonts w:eastAsia="Calibri"/>
          <w:b/>
          <w:u w:val="single"/>
        </w:rPr>
        <w:t xml:space="preserve">and female </w:t>
      </w:r>
      <w:r w:rsidR="007875D0" w:rsidRPr="007875D0">
        <w:rPr>
          <w:rFonts w:eastAsia="Calibri"/>
          <w:b/>
          <w:u w:val="single"/>
        </w:rPr>
        <w:t>reproductive system and hormones</w:t>
      </w:r>
    </w:p>
    <w:p w:rsidR="007875D0" w:rsidRDefault="006D3407" w:rsidP="00577B2F">
      <w:pPr>
        <w:numPr>
          <w:ilvl w:val="0"/>
          <w:numId w:val="32"/>
        </w:numPr>
        <w:rPr>
          <w:rFonts w:eastAsia="Calibri"/>
        </w:rPr>
      </w:pPr>
      <w:r>
        <w:rPr>
          <w:rFonts w:eastAsia="Calibri"/>
        </w:rPr>
        <w:t>Draw and label the male reproductive system: testes, seminiferous tubules, scrotum, epididymis, vas deferens, prostate gland, Cowper’s gland, seminal vesicles, penis, urethra</w:t>
      </w:r>
    </w:p>
    <w:p w:rsidR="009C3772" w:rsidRDefault="00EA4F22" w:rsidP="009C3772">
      <w:pPr>
        <w:ind w:left="720"/>
        <w:jc w:val="center"/>
        <w:rPr>
          <w:rFonts w:eastAsia="Calibri"/>
        </w:rPr>
      </w:pPr>
      <w:r>
        <w:rPr>
          <w:rFonts w:eastAsia="Calibri"/>
          <w:noProof/>
        </w:rPr>
        <w:lastRenderedPageBreak/>
        <w:drawing>
          <wp:inline distT="0" distB="0" distL="0" distR="0">
            <wp:extent cx="3105150" cy="2476500"/>
            <wp:effectExtent l="0" t="0" r="0" b="0"/>
            <wp:docPr id="58" name="Picture 58" descr="Male-Reproductiv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le-Reproductive-Syste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05150" cy="2476500"/>
                    </a:xfrm>
                    <a:prstGeom prst="rect">
                      <a:avLst/>
                    </a:prstGeom>
                    <a:noFill/>
                    <a:ln>
                      <a:noFill/>
                    </a:ln>
                  </pic:spPr>
                </pic:pic>
              </a:graphicData>
            </a:graphic>
          </wp:inline>
        </w:drawing>
      </w:r>
    </w:p>
    <w:p w:rsidR="006D3407" w:rsidRDefault="006D3407" w:rsidP="00577B2F">
      <w:pPr>
        <w:numPr>
          <w:ilvl w:val="0"/>
          <w:numId w:val="32"/>
        </w:numPr>
        <w:rPr>
          <w:rFonts w:eastAsia="Calibri"/>
        </w:rPr>
      </w:pPr>
      <w:r>
        <w:rPr>
          <w:rFonts w:eastAsia="Calibri"/>
        </w:rPr>
        <w:t>List the components of seminal fluid and what glands or cells contribute it.</w:t>
      </w:r>
    </w:p>
    <w:p w:rsidR="009C3772" w:rsidRPr="009C3772" w:rsidRDefault="009C3772" w:rsidP="009C3772">
      <w:pPr>
        <w:numPr>
          <w:ilvl w:val="1"/>
          <w:numId w:val="32"/>
        </w:numPr>
        <w:rPr>
          <w:rFonts w:eastAsia="Calibri"/>
        </w:rPr>
      </w:pPr>
      <w:r>
        <w:rPr>
          <w:rFonts w:eastAsia="Calibri"/>
          <w:color w:val="FF0000"/>
        </w:rPr>
        <w:t>Seminal vesicle – produced 65% of the seminal fluid by volume</w:t>
      </w:r>
    </w:p>
    <w:p w:rsidR="009C3772" w:rsidRPr="009C3772" w:rsidRDefault="009C3772" w:rsidP="009C3772">
      <w:pPr>
        <w:numPr>
          <w:ilvl w:val="2"/>
          <w:numId w:val="32"/>
        </w:numPr>
        <w:rPr>
          <w:rFonts w:eastAsia="Calibri"/>
        </w:rPr>
      </w:pPr>
      <w:r>
        <w:rPr>
          <w:rFonts w:eastAsia="Calibri"/>
          <w:color w:val="FF0000"/>
        </w:rPr>
        <w:t>Contributes citrate (for Krebs cycle)</w:t>
      </w:r>
    </w:p>
    <w:p w:rsidR="009C3772" w:rsidRPr="009C3772" w:rsidRDefault="009C3772" w:rsidP="009C3772">
      <w:pPr>
        <w:numPr>
          <w:ilvl w:val="2"/>
          <w:numId w:val="32"/>
        </w:numPr>
        <w:rPr>
          <w:rFonts w:eastAsia="Calibri"/>
        </w:rPr>
      </w:pPr>
      <w:r>
        <w:rPr>
          <w:rFonts w:eastAsia="Calibri"/>
          <w:color w:val="FF0000"/>
        </w:rPr>
        <w:t>Contributes fructose (for Glycolysis)</w:t>
      </w:r>
    </w:p>
    <w:p w:rsidR="009C3772" w:rsidRPr="009C3772" w:rsidRDefault="009C3772" w:rsidP="009C3772">
      <w:pPr>
        <w:numPr>
          <w:ilvl w:val="1"/>
          <w:numId w:val="32"/>
        </w:numPr>
        <w:rPr>
          <w:rFonts w:eastAsia="Calibri"/>
        </w:rPr>
      </w:pPr>
      <w:r>
        <w:rPr>
          <w:rFonts w:eastAsia="Calibri"/>
          <w:color w:val="FF0000"/>
        </w:rPr>
        <w:t>Prostrate – contributes zinc</w:t>
      </w:r>
    </w:p>
    <w:p w:rsidR="009C3772" w:rsidRPr="009C3772" w:rsidRDefault="009C3772" w:rsidP="009C3772">
      <w:pPr>
        <w:numPr>
          <w:ilvl w:val="1"/>
          <w:numId w:val="32"/>
        </w:numPr>
        <w:rPr>
          <w:rFonts w:eastAsia="Calibri"/>
        </w:rPr>
      </w:pPr>
      <w:r>
        <w:rPr>
          <w:rFonts w:eastAsia="Calibri"/>
          <w:color w:val="FF0000"/>
        </w:rPr>
        <w:t>Cowpers Gland – produces pre-ejaculate to clean the urethra</w:t>
      </w:r>
    </w:p>
    <w:p w:rsidR="009C3772" w:rsidRDefault="009C3772" w:rsidP="009C3772">
      <w:pPr>
        <w:ind w:left="1440"/>
        <w:rPr>
          <w:rFonts w:eastAsia="Calibri"/>
        </w:rPr>
      </w:pPr>
    </w:p>
    <w:p w:rsidR="006D3407" w:rsidRDefault="006D3407" w:rsidP="00577B2F">
      <w:pPr>
        <w:numPr>
          <w:ilvl w:val="0"/>
          <w:numId w:val="32"/>
        </w:numPr>
        <w:rPr>
          <w:rFonts w:eastAsia="Calibri"/>
        </w:rPr>
      </w:pPr>
      <w:r>
        <w:rPr>
          <w:rFonts w:eastAsia="Calibri"/>
        </w:rPr>
        <w:t>Identify the parts of the sperm.</w:t>
      </w:r>
    </w:p>
    <w:p w:rsidR="00580C7B" w:rsidRDefault="00EA4F22" w:rsidP="00580C7B">
      <w:pPr>
        <w:jc w:val="center"/>
        <w:rPr>
          <w:rFonts w:eastAsia="Calibri"/>
        </w:rPr>
      </w:pPr>
      <w:r>
        <w:rPr>
          <w:rFonts w:eastAsia="Calibri"/>
          <w:noProof/>
        </w:rPr>
        <w:drawing>
          <wp:inline distT="0" distB="0" distL="0" distR="0">
            <wp:extent cx="2752725" cy="1657350"/>
            <wp:effectExtent l="0" t="0" r="9525" b="0"/>
            <wp:docPr id="59" name="Picture 59" descr="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r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p w:rsidR="00465123" w:rsidRDefault="00465123" w:rsidP="00465123">
      <w:pPr>
        <w:rPr>
          <w:rFonts w:eastAsia="Calibri"/>
        </w:rPr>
      </w:pPr>
    </w:p>
    <w:p w:rsidR="006D3407" w:rsidRDefault="006D3407" w:rsidP="00577B2F">
      <w:pPr>
        <w:numPr>
          <w:ilvl w:val="0"/>
          <w:numId w:val="32"/>
        </w:numPr>
        <w:rPr>
          <w:rFonts w:eastAsia="Calibri"/>
        </w:rPr>
      </w:pPr>
      <w:r>
        <w:rPr>
          <w:rFonts w:eastAsia="Calibri"/>
        </w:rPr>
        <w:t>What are the functions of testosterone?</w:t>
      </w:r>
    </w:p>
    <w:p w:rsidR="000F189D" w:rsidRPr="000F189D" w:rsidRDefault="000F189D" w:rsidP="000F189D">
      <w:pPr>
        <w:numPr>
          <w:ilvl w:val="1"/>
          <w:numId w:val="32"/>
        </w:numPr>
        <w:rPr>
          <w:rFonts w:eastAsia="Calibri"/>
        </w:rPr>
      </w:pPr>
      <w:r>
        <w:rPr>
          <w:rFonts w:eastAsia="Calibri"/>
          <w:color w:val="FF0000"/>
        </w:rPr>
        <w:t>Testosterone is a steroid hormone that triggers the development of the secondary sex characteristics</w:t>
      </w:r>
    </w:p>
    <w:p w:rsidR="000F189D" w:rsidRPr="000F189D" w:rsidRDefault="000F189D" w:rsidP="000F189D">
      <w:pPr>
        <w:numPr>
          <w:ilvl w:val="1"/>
          <w:numId w:val="32"/>
        </w:numPr>
        <w:rPr>
          <w:rFonts w:eastAsia="Calibri"/>
        </w:rPr>
      </w:pPr>
      <w:r>
        <w:rPr>
          <w:rFonts w:eastAsia="Calibri"/>
          <w:color w:val="FF0000"/>
        </w:rPr>
        <w:t>Also responsible for the maturing of sperm in the seminiferous tubules</w:t>
      </w:r>
    </w:p>
    <w:p w:rsidR="000F189D" w:rsidRPr="000F189D" w:rsidRDefault="000F189D" w:rsidP="000F189D">
      <w:pPr>
        <w:numPr>
          <w:ilvl w:val="1"/>
          <w:numId w:val="32"/>
        </w:numPr>
        <w:rPr>
          <w:rFonts w:eastAsia="Calibri"/>
        </w:rPr>
      </w:pPr>
      <w:r>
        <w:rPr>
          <w:rFonts w:eastAsia="Calibri"/>
          <w:color w:val="FF0000"/>
        </w:rPr>
        <w:t>Testosterone produced in the interstitial cells</w:t>
      </w:r>
    </w:p>
    <w:p w:rsidR="000F189D" w:rsidRDefault="000F189D" w:rsidP="000F189D">
      <w:pPr>
        <w:ind w:left="1440"/>
        <w:rPr>
          <w:rFonts w:eastAsia="Calibri"/>
        </w:rPr>
      </w:pPr>
    </w:p>
    <w:p w:rsidR="006D3407" w:rsidRDefault="006D3407" w:rsidP="00577B2F">
      <w:pPr>
        <w:numPr>
          <w:ilvl w:val="0"/>
          <w:numId w:val="32"/>
        </w:numPr>
        <w:rPr>
          <w:rFonts w:eastAsia="Calibri"/>
        </w:rPr>
      </w:pPr>
      <w:r>
        <w:rPr>
          <w:rFonts w:eastAsia="Calibri"/>
        </w:rPr>
        <w:t>Draw and label the female reproductive system: ovaries, fallopian tubes, follicles, corpus luteum, uterus, endometrium, cervix, vagina</w:t>
      </w:r>
    </w:p>
    <w:p w:rsidR="00D4658F" w:rsidRDefault="00EA4F22" w:rsidP="00D4658F">
      <w:pPr>
        <w:ind w:left="720"/>
        <w:jc w:val="center"/>
        <w:rPr>
          <w:rFonts w:eastAsia="Calibri"/>
        </w:rPr>
      </w:pPr>
      <w:r>
        <w:rPr>
          <w:rFonts w:eastAsia="Calibri"/>
          <w:noProof/>
        </w:rPr>
        <w:lastRenderedPageBreak/>
        <w:drawing>
          <wp:inline distT="0" distB="0" distL="0" distR="0">
            <wp:extent cx="3143250" cy="2362200"/>
            <wp:effectExtent l="0" t="0" r="0" b="0"/>
            <wp:docPr id="60" name="Picture 60" descr="female-reproductiv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male-reproductive-syste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6D3407" w:rsidRDefault="006D3407" w:rsidP="00577B2F">
      <w:pPr>
        <w:numPr>
          <w:ilvl w:val="0"/>
          <w:numId w:val="32"/>
        </w:numPr>
        <w:rPr>
          <w:rFonts w:eastAsia="Calibri"/>
        </w:rPr>
      </w:pPr>
      <w:r>
        <w:rPr>
          <w:rFonts w:eastAsia="Calibri"/>
        </w:rPr>
        <w:t>Describe the functions of estrogen</w:t>
      </w:r>
    </w:p>
    <w:p w:rsidR="00274BC8" w:rsidRPr="00274BC8" w:rsidRDefault="00274BC8" w:rsidP="00274BC8">
      <w:pPr>
        <w:numPr>
          <w:ilvl w:val="1"/>
          <w:numId w:val="32"/>
        </w:numPr>
        <w:rPr>
          <w:rFonts w:eastAsia="Calibri"/>
          <w:color w:val="FF0000"/>
        </w:rPr>
      </w:pPr>
      <w:r w:rsidRPr="00274BC8">
        <w:rPr>
          <w:rFonts w:eastAsia="Calibri"/>
          <w:color w:val="FF0000"/>
        </w:rPr>
        <w:t>Estrogen is one of the hormones produced in the ovary and it is responsible for the thickening of the endometrial lining</w:t>
      </w:r>
    </w:p>
    <w:p w:rsidR="00274BC8" w:rsidRPr="00274BC8" w:rsidRDefault="00274BC8" w:rsidP="00274BC8">
      <w:pPr>
        <w:numPr>
          <w:ilvl w:val="1"/>
          <w:numId w:val="32"/>
        </w:numPr>
        <w:rPr>
          <w:rFonts w:eastAsia="Calibri"/>
          <w:color w:val="FF0000"/>
        </w:rPr>
      </w:pPr>
      <w:r w:rsidRPr="00274BC8">
        <w:rPr>
          <w:rFonts w:eastAsia="Calibri"/>
          <w:color w:val="FF0000"/>
        </w:rPr>
        <w:t xml:space="preserve">Although not part of the reproductive cycle, estrogen also impacts bone strength and functioning of the </w:t>
      </w:r>
      <w:r>
        <w:rPr>
          <w:rFonts w:eastAsia="Calibri"/>
          <w:color w:val="FF0000"/>
        </w:rPr>
        <w:t>internal body temperature</w:t>
      </w:r>
    </w:p>
    <w:p w:rsidR="00274BC8" w:rsidRDefault="00274BC8" w:rsidP="00274BC8">
      <w:pPr>
        <w:ind w:left="1440"/>
        <w:rPr>
          <w:rFonts w:eastAsia="Calibri"/>
        </w:rPr>
      </w:pPr>
    </w:p>
    <w:p w:rsidR="00274BC8" w:rsidRDefault="006D3407" w:rsidP="00274BC8">
      <w:pPr>
        <w:numPr>
          <w:ilvl w:val="0"/>
          <w:numId w:val="32"/>
        </w:numPr>
        <w:rPr>
          <w:rFonts w:eastAsia="Calibri"/>
        </w:rPr>
      </w:pPr>
      <w:r>
        <w:rPr>
          <w:rFonts w:eastAsia="Calibri"/>
        </w:rPr>
        <w:t>What hormones are involved in the female reproductive system?</w:t>
      </w:r>
    </w:p>
    <w:p w:rsidR="00274BC8" w:rsidRPr="00274BC8" w:rsidRDefault="00274BC8" w:rsidP="00274BC8">
      <w:pPr>
        <w:numPr>
          <w:ilvl w:val="1"/>
          <w:numId w:val="32"/>
        </w:numPr>
        <w:rPr>
          <w:rFonts w:eastAsia="Calibri"/>
          <w:color w:val="FF0000"/>
        </w:rPr>
      </w:pPr>
      <w:r w:rsidRPr="00274BC8">
        <w:rPr>
          <w:rFonts w:eastAsia="Calibri"/>
          <w:color w:val="FF0000"/>
        </w:rPr>
        <w:t>GnRH – released by hypothalamus to activate the pituitary to produce LH and FSH</w:t>
      </w:r>
    </w:p>
    <w:p w:rsidR="00274BC8" w:rsidRDefault="00274BC8" w:rsidP="00274BC8">
      <w:pPr>
        <w:numPr>
          <w:ilvl w:val="1"/>
          <w:numId w:val="32"/>
        </w:numPr>
        <w:rPr>
          <w:rFonts w:eastAsia="Calibri"/>
          <w:color w:val="FF0000"/>
        </w:rPr>
      </w:pPr>
      <w:r w:rsidRPr="00274BC8">
        <w:rPr>
          <w:rFonts w:eastAsia="Calibri"/>
          <w:color w:val="FF0000"/>
        </w:rPr>
        <w:t>LH – Luteinizing hormone produced by the pituitary</w:t>
      </w:r>
      <w:r>
        <w:rPr>
          <w:rFonts w:eastAsia="Calibri"/>
          <w:color w:val="FF0000"/>
        </w:rPr>
        <w:t>, focus on egg development</w:t>
      </w:r>
    </w:p>
    <w:p w:rsidR="00274BC8" w:rsidRDefault="00274BC8" w:rsidP="00274BC8">
      <w:pPr>
        <w:numPr>
          <w:ilvl w:val="1"/>
          <w:numId w:val="32"/>
        </w:numPr>
        <w:rPr>
          <w:rFonts w:eastAsia="Calibri"/>
          <w:color w:val="FF0000"/>
        </w:rPr>
      </w:pPr>
      <w:r>
        <w:rPr>
          <w:rFonts w:eastAsia="Calibri"/>
          <w:color w:val="FF0000"/>
        </w:rPr>
        <w:t>FSH – Follicle stimulating hormone produced by pituitary, focus on follicle maturation</w:t>
      </w:r>
    </w:p>
    <w:p w:rsidR="00274BC8" w:rsidRPr="00274BC8" w:rsidRDefault="00274BC8" w:rsidP="00274BC8">
      <w:pPr>
        <w:ind w:left="1440"/>
        <w:rPr>
          <w:rFonts w:eastAsia="Calibri"/>
          <w:color w:val="FF0000"/>
        </w:rPr>
      </w:pPr>
    </w:p>
    <w:p w:rsidR="006D3407" w:rsidRDefault="006D3407" w:rsidP="00577B2F">
      <w:pPr>
        <w:numPr>
          <w:ilvl w:val="0"/>
          <w:numId w:val="32"/>
        </w:numPr>
        <w:rPr>
          <w:rFonts w:eastAsia="Calibri"/>
        </w:rPr>
      </w:pPr>
      <w:r>
        <w:rPr>
          <w:rFonts w:eastAsia="Calibri"/>
        </w:rPr>
        <w:t>What are the hormonal changes that occur as a result of implantation?</w:t>
      </w:r>
    </w:p>
    <w:p w:rsidR="00274BC8" w:rsidRPr="00274BC8" w:rsidRDefault="00274BC8" w:rsidP="00274BC8">
      <w:pPr>
        <w:numPr>
          <w:ilvl w:val="1"/>
          <w:numId w:val="32"/>
        </w:numPr>
        <w:rPr>
          <w:rFonts w:eastAsia="Calibri"/>
        </w:rPr>
      </w:pPr>
      <w:r>
        <w:rPr>
          <w:rFonts w:eastAsia="Calibri"/>
          <w:color w:val="FF0000"/>
        </w:rPr>
        <w:t>HCG – this is the hormone that doctors are looking for in pregnancy tests</w:t>
      </w:r>
    </w:p>
    <w:p w:rsidR="00274BC8" w:rsidRPr="00274BC8" w:rsidRDefault="00274BC8" w:rsidP="00274BC8">
      <w:pPr>
        <w:numPr>
          <w:ilvl w:val="2"/>
          <w:numId w:val="32"/>
        </w:numPr>
        <w:rPr>
          <w:rFonts w:eastAsia="Calibri"/>
        </w:rPr>
      </w:pPr>
      <w:r>
        <w:rPr>
          <w:rFonts w:eastAsia="Calibri"/>
          <w:color w:val="FF0000"/>
        </w:rPr>
        <w:t>It is released once the blastocyst implants in the endometrial lining</w:t>
      </w:r>
    </w:p>
    <w:p w:rsidR="00274BC8" w:rsidRPr="00274BC8" w:rsidRDefault="00274BC8" w:rsidP="00274BC8">
      <w:pPr>
        <w:numPr>
          <w:ilvl w:val="1"/>
          <w:numId w:val="32"/>
        </w:numPr>
        <w:rPr>
          <w:rFonts w:eastAsia="Calibri"/>
        </w:rPr>
      </w:pPr>
      <w:r>
        <w:rPr>
          <w:rFonts w:eastAsia="Calibri"/>
          <w:color w:val="FF0000"/>
        </w:rPr>
        <w:t>Later in the pregnancy the placenta will take over the production of estrogen and progesterone from the corpus luteum as it dissolves</w:t>
      </w:r>
    </w:p>
    <w:p w:rsidR="00274BC8" w:rsidRPr="00274BC8" w:rsidRDefault="00274BC8" w:rsidP="00274BC8">
      <w:pPr>
        <w:ind w:left="1440"/>
        <w:rPr>
          <w:rFonts w:eastAsia="Calibri"/>
        </w:rPr>
      </w:pPr>
    </w:p>
    <w:p w:rsidR="006D3407" w:rsidRDefault="006D3407" w:rsidP="00577B2F">
      <w:pPr>
        <w:numPr>
          <w:ilvl w:val="0"/>
          <w:numId w:val="32"/>
        </w:numPr>
        <w:rPr>
          <w:rFonts w:eastAsia="Calibri"/>
        </w:rPr>
      </w:pPr>
      <w:r>
        <w:rPr>
          <w:rFonts w:eastAsia="Calibri"/>
        </w:rPr>
        <w:t xml:space="preserve">What is the sequence of events in the </w:t>
      </w:r>
      <w:r w:rsidR="00662ABD">
        <w:rPr>
          <w:rFonts w:eastAsia="Calibri"/>
        </w:rPr>
        <w:t>menstruation</w:t>
      </w:r>
      <w:r>
        <w:rPr>
          <w:rFonts w:eastAsia="Calibri"/>
        </w:rPr>
        <w:t xml:space="preserve"> cycle? Make sure that you include all the hormones involved with each stage.</w:t>
      </w:r>
    </w:p>
    <w:p w:rsidR="00274BC8" w:rsidRPr="00274BC8" w:rsidRDefault="00EA4F22" w:rsidP="00274BC8">
      <w:pPr>
        <w:numPr>
          <w:ilvl w:val="1"/>
          <w:numId w:val="32"/>
        </w:numPr>
        <w:rPr>
          <w:rFonts w:eastAsia="Calibri"/>
        </w:rPr>
      </w:pPr>
      <w:r>
        <w:rPr>
          <w:noProof/>
        </w:rPr>
        <w:drawing>
          <wp:inline distT="0" distB="0" distL="0" distR="0">
            <wp:extent cx="3248025" cy="1857375"/>
            <wp:effectExtent l="0" t="0" r="9525" b="9525"/>
            <wp:docPr id="61" name="Picture 61" descr="uterin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terine cyc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p>
    <w:p w:rsidR="00274BC8" w:rsidRPr="00274BC8" w:rsidRDefault="00274BC8" w:rsidP="00274BC8">
      <w:pPr>
        <w:numPr>
          <w:ilvl w:val="1"/>
          <w:numId w:val="32"/>
        </w:numPr>
        <w:rPr>
          <w:rFonts w:eastAsia="Calibri"/>
        </w:rPr>
      </w:pPr>
      <w:r>
        <w:rPr>
          <w:color w:val="FF0000"/>
        </w:rPr>
        <w:t>Three main stages: menstruation, proliferation, secretory</w:t>
      </w:r>
    </w:p>
    <w:p w:rsidR="00274BC8" w:rsidRPr="00274BC8" w:rsidRDefault="00274BC8" w:rsidP="00274BC8">
      <w:pPr>
        <w:numPr>
          <w:ilvl w:val="1"/>
          <w:numId w:val="32"/>
        </w:numPr>
        <w:rPr>
          <w:rFonts w:eastAsia="Calibri"/>
        </w:rPr>
      </w:pPr>
      <w:r>
        <w:rPr>
          <w:color w:val="FF0000"/>
        </w:rPr>
        <w:t>This cycle focuses just on the changes in the uterus and the growth and maturing of the endometrial lining of the uterus</w:t>
      </w:r>
    </w:p>
    <w:p w:rsidR="00274BC8" w:rsidRPr="00577B2F" w:rsidRDefault="00274BC8" w:rsidP="00274BC8">
      <w:pPr>
        <w:numPr>
          <w:ilvl w:val="1"/>
          <w:numId w:val="32"/>
        </w:numPr>
        <w:rPr>
          <w:rFonts w:eastAsia="Calibri"/>
        </w:rPr>
      </w:pPr>
      <w:r>
        <w:rPr>
          <w:color w:val="FF0000"/>
        </w:rPr>
        <w:t>Estrogen and progesterone are the main hormones that impact the uterine cycle</w:t>
      </w:r>
    </w:p>
    <w:p w:rsidR="007875D0" w:rsidRPr="00FD53FA" w:rsidRDefault="007875D0" w:rsidP="00A47543">
      <w:pPr>
        <w:rPr>
          <w:b/>
          <w:u w:val="single"/>
        </w:rPr>
      </w:pPr>
    </w:p>
    <w:sectPr w:rsidR="007875D0" w:rsidRPr="00FD53FA" w:rsidSect="009A7A8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002"/>
    <w:multiLevelType w:val="hybridMultilevel"/>
    <w:tmpl w:val="6CA678E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3E63B46"/>
    <w:multiLevelType w:val="hybridMultilevel"/>
    <w:tmpl w:val="FCE21E7A"/>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472486E"/>
    <w:multiLevelType w:val="hybridMultilevel"/>
    <w:tmpl w:val="BA1E8BD2"/>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5541775"/>
    <w:multiLevelType w:val="hybridMultilevel"/>
    <w:tmpl w:val="4F46A15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06C13932"/>
    <w:multiLevelType w:val="hybridMultilevel"/>
    <w:tmpl w:val="027E124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07E04AF6"/>
    <w:multiLevelType w:val="hybridMultilevel"/>
    <w:tmpl w:val="18EEC1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08832CEE"/>
    <w:multiLevelType w:val="hybridMultilevel"/>
    <w:tmpl w:val="A66C151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88F11A7"/>
    <w:multiLevelType w:val="hybridMultilevel"/>
    <w:tmpl w:val="9BE04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F08C2"/>
    <w:multiLevelType w:val="hybridMultilevel"/>
    <w:tmpl w:val="EB26B09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0A1C0FF6"/>
    <w:multiLevelType w:val="hybridMultilevel"/>
    <w:tmpl w:val="F8BE5058"/>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C595867"/>
    <w:multiLevelType w:val="hybridMultilevel"/>
    <w:tmpl w:val="47F8571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15742CF2"/>
    <w:multiLevelType w:val="hybridMultilevel"/>
    <w:tmpl w:val="E03023D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193F4B8B"/>
    <w:multiLevelType w:val="hybridMultilevel"/>
    <w:tmpl w:val="A37076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1E4A3DAD"/>
    <w:multiLevelType w:val="hybridMultilevel"/>
    <w:tmpl w:val="91D648A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0EA7499"/>
    <w:multiLevelType w:val="hybridMultilevel"/>
    <w:tmpl w:val="BBB003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228D2178"/>
    <w:multiLevelType w:val="hybridMultilevel"/>
    <w:tmpl w:val="9BE04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F2380"/>
    <w:multiLevelType w:val="hybridMultilevel"/>
    <w:tmpl w:val="BC3C04C8"/>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3C903BE"/>
    <w:multiLevelType w:val="hybridMultilevel"/>
    <w:tmpl w:val="0B562E8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8726AA0"/>
    <w:multiLevelType w:val="hybridMultilevel"/>
    <w:tmpl w:val="9EC0DAF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nsid w:val="2FCE29B8"/>
    <w:multiLevelType w:val="hybridMultilevel"/>
    <w:tmpl w:val="8A267F9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30AD0FA5"/>
    <w:multiLevelType w:val="hybridMultilevel"/>
    <w:tmpl w:val="9E1C33B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52B66D7"/>
    <w:multiLevelType w:val="hybridMultilevel"/>
    <w:tmpl w:val="5D446322"/>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99A1972"/>
    <w:multiLevelType w:val="hybridMultilevel"/>
    <w:tmpl w:val="A4E20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FBB2421"/>
    <w:multiLevelType w:val="hybridMultilevel"/>
    <w:tmpl w:val="84180332"/>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0860924"/>
    <w:multiLevelType w:val="hybridMultilevel"/>
    <w:tmpl w:val="B030B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13C60C1"/>
    <w:multiLevelType w:val="hybridMultilevel"/>
    <w:tmpl w:val="AD0C55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424229C7"/>
    <w:multiLevelType w:val="hybridMultilevel"/>
    <w:tmpl w:val="EF5426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CD5F23"/>
    <w:multiLevelType w:val="hybridMultilevel"/>
    <w:tmpl w:val="465A5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6585E24"/>
    <w:multiLevelType w:val="hybridMultilevel"/>
    <w:tmpl w:val="C922C7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E1408ED"/>
    <w:multiLevelType w:val="hybridMultilevel"/>
    <w:tmpl w:val="666CD71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F7513D8"/>
    <w:multiLevelType w:val="hybridMultilevel"/>
    <w:tmpl w:val="522A770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3BE71AE"/>
    <w:multiLevelType w:val="hybridMultilevel"/>
    <w:tmpl w:val="2882747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69D00C9"/>
    <w:multiLevelType w:val="hybridMultilevel"/>
    <w:tmpl w:val="E8F6BDA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57CC7F3F"/>
    <w:multiLevelType w:val="hybridMultilevel"/>
    <w:tmpl w:val="2428635E"/>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5330B6"/>
    <w:multiLevelType w:val="hybridMultilevel"/>
    <w:tmpl w:val="C9FE91EC"/>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0016343"/>
    <w:multiLevelType w:val="hybridMultilevel"/>
    <w:tmpl w:val="98E28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981886"/>
    <w:multiLevelType w:val="hybridMultilevel"/>
    <w:tmpl w:val="2AAA4A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67E053F9"/>
    <w:multiLevelType w:val="hybridMultilevel"/>
    <w:tmpl w:val="7C66ED28"/>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C8F7225"/>
    <w:multiLevelType w:val="hybridMultilevel"/>
    <w:tmpl w:val="1C4E50E4"/>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C46254"/>
    <w:multiLevelType w:val="hybridMultilevel"/>
    <w:tmpl w:val="002E520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nsid w:val="6D87317D"/>
    <w:multiLevelType w:val="hybridMultilevel"/>
    <w:tmpl w:val="4440A3F2"/>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E352B9E"/>
    <w:multiLevelType w:val="hybridMultilevel"/>
    <w:tmpl w:val="D61EF63A"/>
    <w:lvl w:ilvl="0" w:tplc="1009000F">
      <w:start w:val="1"/>
      <w:numFmt w:val="decimal"/>
      <w:lvlText w:val="%1."/>
      <w:lvlJc w:val="left"/>
      <w:pPr>
        <w:ind w:left="720" w:hanging="360"/>
      </w:pPr>
      <w:rPr>
        <w:rFonts w:hint="default"/>
        <w:b w:val="0"/>
        <w:u w:val="none"/>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72B26DC6"/>
    <w:multiLevelType w:val="hybridMultilevel"/>
    <w:tmpl w:val="3A206E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nsid w:val="73683521"/>
    <w:multiLevelType w:val="hybridMultilevel"/>
    <w:tmpl w:val="D6540C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7994040D"/>
    <w:multiLevelType w:val="hybridMultilevel"/>
    <w:tmpl w:val="1CEE2A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6">
    <w:nsid w:val="7C36667F"/>
    <w:multiLevelType w:val="hybridMultilevel"/>
    <w:tmpl w:val="4ECA2F9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7F1F2339"/>
    <w:multiLevelType w:val="hybridMultilevel"/>
    <w:tmpl w:val="FE20AB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FA8345D"/>
    <w:multiLevelType w:val="hybridMultilevel"/>
    <w:tmpl w:val="1BE6CD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7"/>
  </w:num>
  <w:num w:numId="2">
    <w:abstractNumId w:val="46"/>
  </w:num>
  <w:num w:numId="3">
    <w:abstractNumId w:val="1"/>
  </w:num>
  <w:num w:numId="4">
    <w:abstractNumId w:val="28"/>
  </w:num>
  <w:num w:numId="5">
    <w:abstractNumId w:val="27"/>
  </w:num>
  <w:num w:numId="6">
    <w:abstractNumId w:val="15"/>
  </w:num>
  <w:num w:numId="7">
    <w:abstractNumId w:val="7"/>
  </w:num>
  <w:num w:numId="8">
    <w:abstractNumId w:val="34"/>
  </w:num>
  <w:num w:numId="9">
    <w:abstractNumId w:val="39"/>
  </w:num>
  <w:num w:numId="10">
    <w:abstractNumId w:val="42"/>
  </w:num>
  <w:num w:numId="11">
    <w:abstractNumId w:val="8"/>
  </w:num>
  <w:num w:numId="12">
    <w:abstractNumId w:val="38"/>
  </w:num>
  <w:num w:numId="13">
    <w:abstractNumId w:val="20"/>
  </w:num>
  <w:num w:numId="14">
    <w:abstractNumId w:val="31"/>
  </w:num>
  <w:num w:numId="15">
    <w:abstractNumId w:val="16"/>
  </w:num>
  <w:num w:numId="16">
    <w:abstractNumId w:val="17"/>
  </w:num>
  <w:num w:numId="17">
    <w:abstractNumId w:val="23"/>
  </w:num>
  <w:num w:numId="18">
    <w:abstractNumId w:val="0"/>
  </w:num>
  <w:num w:numId="19">
    <w:abstractNumId w:val="32"/>
  </w:num>
  <w:num w:numId="20">
    <w:abstractNumId w:val="44"/>
  </w:num>
  <w:num w:numId="21">
    <w:abstractNumId w:val="6"/>
  </w:num>
  <w:num w:numId="22">
    <w:abstractNumId w:val="33"/>
  </w:num>
  <w:num w:numId="23">
    <w:abstractNumId w:val="35"/>
  </w:num>
  <w:num w:numId="24">
    <w:abstractNumId w:val="30"/>
  </w:num>
  <w:num w:numId="25">
    <w:abstractNumId w:val="48"/>
  </w:num>
  <w:num w:numId="26">
    <w:abstractNumId w:val="13"/>
  </w:num>
  <w:num w:numId="27">
    <w:abstractNumId w:val="9"/>
  </w:num>
  <w:num w:numId="28">
    <w:abstractNumId w:val="37"/>
  </w:num>
  <w:num w:numId="29">
    <w:abstractNumId w:val="29"/>
  </w:num>
  <w:num w:numId="30">
    <w:abstractNumId w:val="25"/>
  </w:num>
  <w:num w:numId="31">
    <w:abstractNumId w:val="41"/>
  </w:num>
  <w:num w:numId="32">
    <w:abstractNumId w:val="21"/>
  </w:num>
  <w:num w:numId="33">
    <w:abstractNumId w:val="22"/>
  </w:num>
  <w:num w:numId="34">
    <w:abstractNumId w:val="36"/>
  </w:num>
  <w:num w:numId="35">
    <w:abstractNumId w:val="5"/>
  </w:num>
  <w:num w:numId="36">
    <w:abstractNumId w:val="14"/>
  </w:num>
  <w:num w:numId="37">
    <w:abstractNumId w:val="26"/>
  </w:num>
  <w:num w:numId="38">
    <w:abstractNumId w:val="10"/>
  </w:num>
  <w:num w:numId="39">
    <w:abstractNumId w:val="19"/>
  </w:num>
  <w:num w:numId="40">
    <w:abstractNumId w:val="2"/>
  </w:num>
  <w:num w:numId="41">
    <w:abstractNumId w:val="45"/>
  </w:num>
  <w:num w:numId="42">
    <w:abstractNumId w:val="40"/>
  </w:num>
  <w:num w:numId="43">
    <w:abstractNumId w:val="3"/>
  </w:num>
  <w:num w:numId="44">
    <w:abstractNumId w:val="18"/>
  </w:num>
  <w:num w:numId="45">
    <w:abstractNumId w:val="11"/>
  </w:num>
  <w:num w:numId="46">
    <w:abstractNumId w:val="12"/>
  </w:num>
  <w:num w:numId="47">
    <w:abstractNumId w:val="43"/>
  </w:num>
  <w:num w:numId="48">
    <w:abstractNumId w:val="4"/>
  </w:num>
  <w:num w:numId="49">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CBA"/>
    <w:rsid w:val="00000DB4"/>
    <w:rsid w:val="00037D86"/>
    <w:rsid w:val="00054252"/>
    <w:rsid w:val="00054BC1"/>
    <w:rsid w:val="000B6858"/>
    <w:rsid w:val="000C7E3A"/>
    <w:rsid w:val="000D3554"/>
    <w:rsid w:val="000D39AA"/>
    <w:rsid w:val="000D4B6C"/>
    <w:rsid w:val="000F189D"/>
    <w:rsid w:val="000F23BE"/>
    <w:rsid w:val="000F6E69"/>
    <w:rsid w:val="00106527"/>
    <w:rsid w:val="001260EF"/>
    <w:rsid w:val="0012746F"/>
    <w:rsid w:val="0014761C"/>
    <w:rsid w:val="00154870"/>
    <w:rsid w:val="00173834"/>
    <w:rsid w:val="00197E2D"/>
    <w:rsid w:val="001A0453"/>
    <w:rsid w:val="001A20A1"/>
    <w:rsid w:val="001A4A2E"/>
    <w:rsid w:val="001B299B"/>
    <w:rsid w:val="001C5FB0"/>
    <w:rsid w:val="001D3B6F"/>
    <w:rsid w:val="001D7D9C"/>
    <w:rsid w:val="00202462"/>
    <w:rsid w:val="00211EBB"/>
    <w:rsid w:val="00212C27"/>
    <w:rsid w:val="00222CCB"/>
    <w:rsid w:val="00231C26"/>
    <w:rsid w:val="002370D1"/>
    <w:rsid w:val="00246BC5"/>
    <w:rsid w:val="00263834"/>
    <w:rsid w:val="00266FC2"/>
    <w:rsid w:val="00274BC8"/>
    <w:rsid w:val="002824C7"/>
    <w:rsid w:val="00285069"/>
    <w:rsid w:val="00285698"/>
    <w:rsid w:val="002912FC"/>
    <w:rsid w:val="002B3F33"/>
    <w:rsid w:val="002D3FA7"/>
    <w:rsid w:val="002D786B"/>
    <w:rsid w:val="002F320A"/>
    <w:rsid w:val="002F74A2"/>
    <w:rsid w:val="00312A76"/>
    <w:rsid w:val="00320A60"/>
    <w:rsid w:val="00340C71"/>
    <w:rsid w:val="003436EF"/>
    <w:rsid w:val="0037552A"/>
    <w:rsid w:val="00375E0E"/>
    <w:rsid w:val="00390ED1"/>
    <w:rsid w:val="00393030"/>
    <w:rsid w:val="00395C1F"/>
    <w:rsid w:val="003A5CC3"/>
    <w:rsid w:val="003B7B6A"/>
    <w:rsid w:val="003C7D83"/>
    <w:rsid w:val="003D351D"/>
    <w:rsid w:val="003D6B6D"/>
    <w:rsid w:val="003F01AF"/>
    <w:rsid w:val="003F5A34"/>
    <w:rsid w:val="00401279"/>
    <w:rsid w:val="00405526"/>
    <w:rsid w:val="004610E7"/>
    <w:rsid w:val="00465123"/>
    <w:rsid w:val="004746C0"/>
    <w:rsid w:val="004751CB"/>
    <w:rsid w:val="004827C6"/>
    <w:rsid w:val="00484416"/>
    <w:rsid w:val="00486B2D"/>
    <w:rsid w:val="004935EA"/>
    <w:rsid w:val="004E70DE"/>
    <w:rsid w:val="004F346B"/>
    <w:rsid w:val="004F431C"/>
    <w:rsid w:val="00501638"/>
    <w:rsid w:val="00522CBA"/>
    <w:rsid w:val="00530504"/>
    <w:rsid w:val="00542790"/>
    <w:rsid w:val="00577B2F"/>
    <w:rsid w:val="00580C7B"/>
    <w:rsid w:val="00583749"/>
    <w:rsid w:val="00583DF0"/>
    <w:rsid w:val="00584AA9"/>
    <w:rsid w:val="00596CB8"/>
    <w:rsid w:val="005B086E"/>
    <w:rsid w:val="005B0B7F"/>
    <w:rsid w:val="005B5C69"/>
    <w:rsid w:val="005C5FC2"/>
    <w:rsid w:val="005D5AC0"/>
    <w:rsid w:val="005E233D"/>
    <w:rsid w:val="005E6DDC"/>
    <w:rsid w:val="005F2AF8"/>
    <w:rsid w:val="005F54CE"/>
    <w:rsid w:val="00603734"/>
    <w:rsid w:val="00607F6C"/>
    <w:rsid w:val="0062688F"/>
    <w:rsid w:val="0063219D"/>
    <w:rsid w:val="006321C5"/>
    <w:rsid w:val="00632B21"/>
    <w:rsid w:val="006350FC"/>
    <w:rsid w:val="0066238C"/>
    <w:rsid w:val="00662ABD"/>
    <w:rsid w:val="00674C41"/>
    <w:rsid w:val="00694EB7"/>
    <w:rsid w:val="006A4E55"/>
    <w:rsid w:val="006A5625"/>
    <w:rsid w:val="006C0ABF"/>
    <w:rsid w:val="006C4A2B"/>
    <w:rsid w:val="006D3407"/>
    <w:rsid w:val="006E7EB6"/>
    <w:rsid w:val="006F0282"/>
    <w:rsid w:val="00701BC7"/>
    <w:rsid w:val="00726966"/>
    <w:rsid w:val="00734F06"/>
    <w:rsid w:val="00744EF2"/>
    <w:rsid w:val="00745BC7"/>
    <w:rsid w:val="007679AA"/>
    <w:rsid w:val="007875D0"/>
    <w:rsid w:val="007B6B6F"/>
    <w:rsid w:val="007B6E16"/>
    <w:rsid w:val="007E3317"/>
    <w:rsid w:val="0082113A"/>
    <w:rsid w:val="00843B30"/>
    <w:rsid w:val="00864D56"/>
    <w:rsid w:val="00893775"/>
    <w:rsid w:val="008A71FA"/>
    <w:rsid w:val="008F6541"/>
    <w:rsid w:val="009050C3"/>
    <w:rsid w:val="00926863"/>
    <w:rsid w:val="009316A0"/>
    <w:rsid w:val="00932F67"/>
    <w:rsid w:val="00971C18"/>
    <w:rsid w:val="00991FE4"/>
    <w:rsid w:val="009A359A"/>
    <w:rsid w:val="009A7A8D"/>
    <w:rsid w:val="009C3772"/>
    <w:rsid w:val="009C57BD"/>
    <w:rsid w:val="009D3167"/>
    <w:rsid w:val="009F3C2E"/>
    <w:rsid w:val="00A10D5A"/>
    <w:rsid w:val="00A1255D"/>
    <w:rsid w:val="00A23520"/>
    <w:rsid w:val="00A332FA"/>
    <w:rsid w:val="00A35D73"/>
    <w:rsid w:val="00A47543"/>
    <w:rsid w:val="00A915E4"/>
    <w:rsid w:val="00A9425A"/>
    <w:rsid w:val="00AA2C5F"/>
    <w:rsid w:val="00AE7FFC"/>
    <w:rsid w:val="00AF4CA3"/>
    <w:rsid w:val="00B067F6"/>
    <w:rsid w:val="00B37CBF"/>
    <w:rsid w:val="00B552B3"/>
    <w:rsid w:val="00B77482"/>
    <w:rsid w:val="00B80428"/>
    <w:rsid w:val="00BA2970"/>
    <w:rsid w:val="00BD04B9"/>
    <w:rsid w:val="00C10A2E"/>
    <w:rsid w:val="00C20DB9"/>
    <w:rsid w:val="00C37703"/>
    <w:rsid w:val="00C45A49"/>
    <w:rsid w:val="00C52E34"/>
    <w:rsid w:val="00C54A5B"/>
    <w:rsid w:val="00C70502"/>
    <w:rsid w:val="00C71E09"/>
    <w:rsid w:val="00C73DAA"/>
    <w:rsid w:val="00C749E7"/>
    <w:rsid w:val="00C82A30"/>
    <w:rsid w:val="00C95B9C"/>
    <w:rsid w:val="00CA66A8"/>
    <w:rsid w:val="00CB580D"/>
    <w:rsid w:val="00CD7635"/>
    <w:rsid w:val="00D0391F"/>
    <w:rsid w:val="00D0761B"/>
    <w:rsid w:val="00D16AFA"/>
    <w:rsid w:val="00D250E8"/>
    <w:rsid w:val="00D338A2"/>
    <w:rsid w:val="00D4658F"/>
    <w:rsid w:val="00D46C7F"/>
    <w:rsid w:val="00D51C0F"/>
    <w:rsid w:val="00D85DA7"/>
    <w:rsid w:val="00DC46BB"/>
    <w:rsid w:val="00DD2857"/>
    <w:rsid w:val="00E47902"/>
    <w:rsid w:val="00E56E1B"/>
    <w:rsid w:val="00E60676"/>
    <w:rsid w:val="00E92635"/>
    <w:rsid w:val="00E930E6"/>
    <w:rsid w:val="00E952C5"/>
    <w:rsid w:val="00EA4F22"/>
    <w:rsid w:val="00EC63F6"/>
    <w:rsid w:val="00ED5184"/>
    <w:rsid w:val="00ED5829"/>
    <w:rsid w:val="00EE48C3"/>
    <w:rsid w:val="00EE6EAE"/>
    <w:rsid w:val="00F0147F"/>
    <w:rsid w:val="00F515A4"/>
    <w:rsid w:val="00F6012F"/>
    <w:rsid w:val="00F70692"/>
    <w:rsid w:val="00F72663"/>
    <w:rsid w:val="00F7550F"/>
    <w:rsid w:val="00F802C5"/>
    <w:rsid w:val="00F90363"/>
    <w:rsid w:val="00F9563D"/>
    <w:rsid w:val="00FA0363"/>
    <w:rsid w:val="00FB16D9"/>
    <w:rsid w:val="00FD53FA"/>
    <w:rsid w:val="00FE24E9"/>
    <w:rsid w:val="00FE32F9"/>
    <w:rsid w:val="00FE6F1E"/>
    <w:rsid w:val="00FF6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rsid w:val="00EE6EAE"/>
    <w:pPr>
      <w:ind w:left="720" w:hanging="360"/>
    </w:pPr>
  </w:style>
  <w:style w:type="table" w:styleId="TableGrid">
    <w:name w:val="Table Grid"/>
    <w:basedOn w:val="TableNormal"/>
    <w:uiPriority w:val="59"/>
    <w:rsid w:val="00A475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8A71FA"/>
    <w:rPr>
      <w:b/>
      <w:bCs/>
    </w:rPr>
  </w:style>
  <w:style w:type="character" w:customStyle="1" w:styleId="questiontext">
    <w:name w:val="question_text"/>
    <w:rsid w:val="008A71FA"/>
  </w:style>
  <w:style w:type="character" w:customStyle="1" w:styleId="questonnopt">
    <w:name w:val="questonnopt"/>
    <w:rsid w:val="008A71FA"/>
  </w:style>
  <w:style w:type="paragraph" w:styleId="ListParagraph">
    <w:name w:val="List Paragraph"/>
    <w:basedOn w:val="Normal"/>
    <w:uiPriority w:val="34"/>
    <w:qFormat/>
    <w:rsid w:val="009C57BD"/>
    <w:pPr>
      <w:ind w:left="720"/>
    </w:pPr>
  </w:style>
  <w:style w:type="paragraph" w:styleId="BalloonText">
    <w:name w:val="Balloon Text"/>
    <w:basedOn w:val="Normal"/>
    <w:link w:val="BalloonTextChar"/>
    <w:rsid w:val="00285069"/>
    <w:rPr>
      <w:rFonts w:ascii="Tahoma" w:hAnsi="Tahoma" w:cs="Tahoma"/>
      <w:sz w:val="16"/>
      <w:szCs w:val="16"/>
    </w:rPr>
  </w:style>
  <w:style w:type="character" w:customStyle="1" w:styleId="BalloonTextChar">
    <w:name w:val="Balloon Text Char"/>
    <w:link w:val="BalloonText"/>
    <w:rsid w:val="002850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rsid w:val="00EE6EAE"/>
    <w:pPr>
      <w:ind w:left="720" w:hanging="360"/>
    </w:pPr>
  </w:style>
  <w:style w:type="table" w:styleId="TableGrid">
    <w:name w:val="Table Grid"/>
    <w:basedOn w:val="TableNormal"/>
    <w:uiPriority w:val="59"/>
    <w:rsid w:val="00A4754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8A71FA"/>
    <w:rPr>
      <w:b/>
      <w:bCs/>
    </w:rPr>
  </w:style>
  <w:style w:type="character" w:customStyle="1" w:styleId="questiontext">
    <w:name w:val="question_text"/>
    <w:rsid w:val="008A71FA"/>
  </w:style>
  <w:style w:type="character" w:customStyle="1" w:styleId="questonnopt">
    <w:name w:val="questonnopt"/>
    <w:rsid w:val="008A71FA"/>
  </w:style>
  <w:style w:type="paragraph" w:styleId="ListParagraph">
    <w:name w:val="List Paragraph"/>
    <w:basedOn w:val="Normal"/>
    <w:uiPriority w:val="34"/>
    <w:qFormat/>
    <w:rsid w:val="009C57BD"/>
    <w:pPr>
      <w:ind w:left="720"/>
    </w:pPr>
  </w:style>
  <w:style w:type="paragraph" w:styleId="BalloonText">
    <w:name w:val="Balloon Text"/>
    <w:basedOn w:val="Normal"/>
    <w:link w:val="BalloonTextChar"/>
    <w:rsid w:val="00285069"/>
    <w:rPr>
      <w:rFonts w:ascii="Tahoma" w:hAnsi="Tahoma" w:cs="Tahoma"/>
      <w:sz w:val="16"/>
      <w:szCs w:val="16"/>
    </w:rPr>
  </w:style>
  <w:style w:type="character" w:customStyle="1" w:styleId="BalloonTextChar">
    <w:name w:val="Balloon Text Char"/>
    <w:link w:val="BalloonText"/>
    <w:rsid w:val="002850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35981">
      <w:bodyDiv w:val="1"/>
      <w:marLeft w:val="0"/>
      <w:marRight w:val="0"/>
      <w:marTop w:val="0"/>
      <w:marBottom w:val="0"/>
      <w:divBdr>
        <w:top w:val="none" w:sz="0" w:space="0" w:color="auto"/>
        <w:left w:val="none" w:sz="0" w:space="0" w:color="auto"/>
        <w:bottom w:val="none" w:sz="0" w:space="0" w:color="auto"/>
        <w:right w:val="none" w:sz="0" w:space="0" w:color="auto"/>
      </w:divBdr>
    </w:div>
    <w:div w:id="359859092">
      <w:bodyDiv w:val="1"/>
      <w:marLeft w:val="5"/>
      <w:marRight w:val="5"/>
      <w:marTop w:val="0"/>
      <w:marBottom w:val="0"/>
      <w:divBdr>
        <w:top w:val="none" w:sz="0" w:space="0" w:color="auto"/>
        <w:left w:val="none" w:sz="0" w:space="0" w:color="auto"/>
        <w:bottom w:val="none" w:sz="0" w:space="0" w:color="auto"/>
        <w:right w:val="none" w:sz="0" w:space="0" w:color="auto"/>
      </w:divBdr>
      <w:divsChild>
        <w:div w:id="114376732">
          <w:marLeft w:val="0"/>
          <w:marRight w:val="0"/>
          <w:marTop w:val="0"/>
          <w:marBottom w:val="15"/>
          <w:divBdr>
            <w:top w:val="single" w:sz="6" w:space="6" w:color="000000"/>
            <w:left w:val="single" w:sz="6" w:space="6" w:color="000000"/>
            <w:bottom w:val="single" w:sz="6" w:space="6" w:color="000000"/>
            <w:right w:val="single" w:sz="6" w:space="6" w:color="000000"/>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hyperlink" Target="http://www.google.ca/url?sa=i&amp;rct=j&amp;q=&amp;esrc=s&amp;frm=1&amp;source=images&amp;cd=&amp;cad=rja&amp;docid=mGDxpv5gSxzduM&amp;tbnid=-FcI0BRwWOa9EM:&amp;ved=0CAUQjRw&amp;url=http%3A%2F%2Fwww.reboundhealth.com%2Fcms%2Farticles%2Ftopics%2Ftopic-carbohydrates.html&amp;ei=FxfgUtPYB46JogT9qIGoDg&amp;bvm=bv.59568121,d.cGU&amp;psig=AFQjCNFeZHlCK1gUUHNe1TTv6azKXlHIjg&amp;ust=1390504060143402" TargetMode="Externa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www.google.ca/url?sa=i&amp;rct=j&amp;q=&amp;esrc=s&amp;frm=1&amp;source=images&amp;cd=&amp;cad=rja&amp;docid=mk-57rWLln4BVM&amp;tbnid=2thOR784yZ7jOM:&amp;ved=0CAUQjRw&amp;url=http://www.as.miami.edu/chemistry/2086/Chap%2024/Chapter%2024-newPART1.htm&amp;ei=50HhUoCKCZDmoATV6oDADw&amp;bvm=bv.59568121,d.cGU&amp;psig=AFQjCNFLsHQo3mSh77kfBUMaEObw3EDF4A&amp;ust=1390580577424398" TargetMode="External"/><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google.ca/url?sa=i&amp;rct=j&amp;q=&amp;esrc=s&amp;frm=1&amp;source=images&amp;cd=&amp;cad=rja&amp;docid=AiGte-tINZJwgM&amp;tbnid=U7b2xqiaN0U7rM:&amp;ved=0CAUQjRw&amp;url=http%3A%2F%2Fteacherweb.com%2FMS%2FRosaScott%2FBiochemistryWebQuest%2Fapt1.aspx&amp;ei=AhjgUsa2GYPcoATJ4IHQAQ&amp;bvm=bv.59568121,d.cGU&amp;psig=AFQjCNGfPs5WYTkV9TLjJsjchXIeqq34-g&amp;ust=1390504293555800"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upload.wikimedia.org/wikipedia/commons/d/d1/Thyroid_system.svg" TargetMode="External"/><Relationship Id="rId58" Type="http://schemas.openxmlformats.org/officeDocument/2006/relationships/image" Target="media/image39.pn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hyperlink" Target="http://www.google.ca/url?sa=i&amp;rct=j&amp;q=&amp;esrc=s&amp;frm=1&amp;source=images&amp;cd=&amp;cad=rja&amp;docid=Ja_Ne9VXGFMk0M&amp;tbnid=idBWlTIZ6AwEUM:&amp;ved=0CAUQjRw&amp;url=http://www.medicinenet.com/premature_ventricular_contractions/article.htm&amp;ei=v0PhUsa-JY3voATynYCYAw&amp;bvm=bv.59568121,d.cGU&amp;psig=AFQjCNHfJWN7OsueajvdECOuN2h4rZDWdA&amp;ust=1390581047434540"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oogle.ca/url?sa=i&amp;rct=j&amp;q=&amp;esrc=s&amp;frm=1&amp;source=images&amp;cd=&amp;cad=rja&amp;docid=llReGZurHUZPoM&amp;tbnid=vSZlN3GogKIoGM:&amp;ved=0CAUQjRw&amp;url=http%3A%2F%2Fen.wikipedia.org%2Fwiki%2FCarbohydrate&amp;ei=CBfgUh2K4qAEsN-A6AU&amp;bvm=bv.59568121,d.cGU&amp;psig=AFQjCNFeZHlCK1gUUHNe1TTv6azKXlHIjg&amp;ust=1390504060143402"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google.ca/url?sa=i&amp;rct=j&amp;q=&amp;esrc=s&amp;frm=1&amp;source=images&amp;cd=&amp;cad=rja&amp;docid=Za5BjcA0LdrIzM&amp;tbnid=_ue5nnZMf9RP4M:&amp;ved=0CAUQjRw&amp;url=http%3A%2F%2Fbiology.unm.edu%2Fccouncil%2FBiology_124%2FSummaries%2FMacromol.html&amp;ei=8RfgUvvYO4bpoAT1u4LAAQ&amp;bvm=bv.59568121,d.cGU&amp;psig=AFQjCNGfPs5WYTkV9TLjJsjchXIeqq34-g&amp;ust=1390504293555800"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hyperlink" Target="http://www.google.ca/url?sa=i&amp;rct=j&amp;q=&amp;esrc=s&amp;frm=1&amp;source=images&amp;cd=&amp;cad=rja&amp;docid=NKBXIrtEEx7K2M&amp;tbnid=YnUs9CmjcCsWCM:&amp;ved=0CAUQjRw&amp;url=http%3A%2F%2Fwaynesword.palomar.edu%2Flmexer1a.htm&amp;ei=VxrgUozgLYeDogSnjoGgBQ&amp;psig=AFQjCNGxPgygQm5kblAnL7P8xtMMDw1pJw&amp;ust=1390504901594346" TargetMode="External"/><Relationship Id="rId51" Type="http://schemas.openxmlformats.org/officeDocument/2006/relationships/image" Target="media/image35.jpeg"/><Relationship Id="rId72" Type="http://schemas.openxmlformats.org/officeDocument/2006/relationships/image" Target="media/image51.pn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ca/url?sa=i&amp;rct=j&amp;q=&amp;esrc=s&amp;frm=1&amp;source=images&amp;cd=&amp;cad=rja&amp;docid=c14lSclLO1qlBM&amp;tbnid=pi4cvY7Df99KjM:&amp;ved=0CAUQjRw&amp;url=http%3A%2F%2Fhomepages.ius.edu%2FGKIRCHNE%2Fbiomolec.htm&amp;ei=YBfgUun7IJfhoATU_4GYBg&amp;bvm=bv.59568121,d.cGU&amp;psig=AFQjCNGdGFUiRaRtz22F1BA4U1rzHxsFHg&amp;ust=1390504140784369" TargetMode="External"/><Relationship Id="rId25" Type="http://schemas.openxmlformats.org/officeDocument/2006/relationships/hyperlink" Target="http://www.google.ca/url?sa=i&amp;rct=j&amp;q=&amp;esrc=s&amp;frm=1&amp;source=images&amp;cd=&amp;cad=rja&amp;docid=kFRgAevNXG9G9M&amp;tbnid=GKJE8tI3zjxBWM:&amp;ved=0CAUQjRw&amp;url=http%3A%2F%2Fwww.biology-innovation.co.uk%2Fpages%2Fbiochemistry%2Fnucleic-acids%2F&amp;ei=uBfgUuCsL8TwoAS9mYLoCA&amp;bvm=bv.59568121,d.cGU&amp;psig=AFQjCNGdGFUiRaRtz22F1BA4U1rzHxsFHg&amp;ust=1390504140784369"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google.ca/url?sa=i&amp;rct=j&amp;q=&amp;esrc=s&amp;frm=1&amp;source=images&amp;cd=&amp;cad=rja&amp;docid=xtE-t-qEzafeRM&amp;tbnid=dZDKTgJOsFAMwM:&amp;ved=0CAUQjRw&amp;url=http%3A%2F%2F2012books.lardbucket.org%2Fbooks%2Fintroduction-to-chemistry-general-organic-and-biological%2Fs22-nucleic-acids.html&amp;ei=WxngUqfTJYaEogSejoCoDw&amp;bvm=bv.59568121,d.cGU&amp;psig=AFQjCNE34YtET3t_hKRyKHHl8Y9WVr0hpw&amp;ust=1390504655509862" TargetMode="External"/><Relationship Id="rId59" Type="http://schemas.openxmlformats.org/officeDocument/2006/relationships/hyperlink" Target="http://www.google.ca/url?sa=i&amp;rct=j&amp;q=&amp;esrc=s&amp;frm=1&amp;source=images&amp;cd=&amp;cad=rja&amp;docid=OLvnNi4JJe_VaM&amp;tbnid=jkzDPfCA0JFsYM:&amp;ved=0CAUQjRw&amp;url=http%3A%2F%2Fwww.answers.com%2Ftopic%2Fheart&amp;ei=oEPhUvHzFMLkoATwwoLICw&amp;bvm=bv.59568121,d.cGU&amp;psig=AFQjCNEW9WE3qYruJuk7fFME9h4i9oZ0kg&amp;ust=1390581011888153" TargetMode="External"/><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a/url?sa=i&amp;rct=j&amp;q=&amp;esrc=s&amp;frm=1&amp;source=images&amp;cd=&amp;cad=rja&amp;docid=JoHXg1I7yqhokM&amp;tbnid=EGZHWSRHDvZ8jM:&amp;ved=0CAUQjRw&amp;url=http%3A%2F%2Fgnomespunyarn.com%2Fwordpress%2Findex.php%2F2011%2F03%2Fdyeing-101-weird-fibers-soy-milk-chitin-etc%2F&amp;ei=uhbgUp7kEsqEoQTZmoHgBQ&amp;bvm=bv.59568121,d.cGU&amp;psig=AFQjCNH0JWXM-3HqrhYIuXAw416VgUmvkQ&amp;ust=1390503975934350" TargetMode="External"/><Relationship Id="rId23" Type="http://schemas.openxmlformats.org/officeDocument/2006/relationships/hyperlink" Target="http://www.google.ca/url?sa=i&amp;rct=j&amp;q=&amp;esrc=s&amp;frm=1&amp;source=images&amp;cd=&amp;cad=rja&amp;docid=zMVO4-TyqYzOWM&amp;tbnid=NRwNZodAxgZ4PM:&amp;ved=0CAUQjRw&amp;url=http%3A%2F%2Fwww.rsc.org%2FEducation%2FTeachers%2FResources%2Fcfb%2Fcarbohydrates.htm&amp;ei=JhfgUtLKC5HtoASPmYGwDg&amp;bvm=bv.59568121,d.cGU&amp;psig=AFQjCNFeZHlCK1gUUHNe1TTv6azKXlHIjg&amp;ust=1390504060143402"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hyperlink" Target="http://www.google.ca/url?sa=i&amp;rct=j&amp;q=&amp;esrc=s&amp;frm=1&amp;source=images&amp;cd=&amp;cad=rja&amp;docid=l-77xr89DfDf5M&amp;tbnid=I-N4stxldl_waM:&amp;ved=0CAUQjRw&amp;url=http://commons.wikimedia.org/wiki/File:Major_digestive_enzymes.png&amp;ei=vkLhUqWgHNLyoASRxILADQ&amp;bvm=bv.59568121,d.cGU&amp;psig=AFQjCNET7D9y6ppuP601VzKrUF5r6mnZOw&amp;ust=1390580787701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902DB-C2AA-41E0-80E7-C5AD681B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141F0483</Template>
  <TotalTime>0</TotalTime>
  <Pages>24</Pages>
  <Words>4241</Words>
  <Characters>24175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SCIENCE 9</vt:lpstr>
    </vt:vector>
  </TitlesOfParts>
  <Company>SD67</Company>
  <LinksUpToDate>false</LinksUpToDate>
  <CharactersWithSpaces>28360</CharactersWithSpaces>
  <SharedDoc>false</SharedDoc>
  <HLinks>
    <vt:vector size="120" baseType="variant">
      <vt:variant>
        <vt:i4>7143442</vt:i4>
      </vt:variant>
      <vt:variant>
        <vt:i4>78</vt:i4>
      </vt:variant>
      <vt:variant>
        <vt:i4>0</vt:i4>
      </vt:variant>
      <vt:variant>
        <vt:i4>5</vt:i4>
      </vt:variant>
      <vt:variant>
        <vt:lpwstr>http://www.google.ca/url?sa=i&amp;rct=j&amp;q=&amp;esrc=s&amp;frm=1&amp;source=images&amp;cd=&amp;cad=rja&amp;docid=Ja_Ne9VXGFMk0M&amp;tbnid=idBWlTIZ6AwEUM:&amp;ved=0CAUQjRw&amp;url=http://www.medicinenet.com/premature_ventricular_contractions/article.htm&amp;ei=v0PhUsa-JY3voATynYCYAw&amp;bvm=bv.59568121,d.cGU&amp;psig=AFQjCNHfJWN7OsueajvdECOuN2h4rZDWdA&amp;ust=1390581047434540</vt:lpwstr>
      </vt:variant>
      <vt:variant>
        <vt:lpwstr/>
      </vt:variant>
      <vt:variant>
        <vt:i4>6881347</vt:i4>
      </vt:variant>
      <vt:variant>
        <vt:i4>72</vt:i4>
      </vt:variant>
      <vt:variant>
        <vt:i4>0</vt:i4>
      </vt:variant>
      <vt:variant>
        <vt:i4>5</vt:i4>
      </vt:variant>
      <vt:variant>
        <vt:lpwstr>http://www.google.ca/url?sa=i&amp;rct=j&amp;q=&amp;esrc=s&amp;frm=1&amp;source=images&amp;cd=&amp;cad=rja&amp;docid=OLvnNi4JJe_VaM&amp;tbnid=jkzDPfCA0JFsYM:&amp;ved=0CAUQjRw&amp;url=http%3A%2F%2Fwww.answers.com%2Ftopic%2Fheart&amp;ei=oEPhUvHzFMLkoATwwoLICw&amp;bvm=bv.59568121,d.cGU&amp;psig=AFQjCNEW9WE3qYruJuk7fFME9h4i9oZ0kg&amp;ust=1390581011888153</vt:lpwstr>
      </vt:variant>
      <vt:variant>
        <vt:lpwstr/>
      </vt:variant>
      <vt:variant>
        <vt:i4>1507360</vt:i4>
      </vt:variant>
      <vt:variant>
        <vt:i4>69</vt:i4>
      </vt:variant>
      <vt:variant>
        <vt:i4>0</vt:i4>
      </vt:variant>
      <vt:variant>
        <vt:i4>5</vt:i4>
      </vt:variant>
      <vt:variant>
        <vt:lpwstr>http://www.google.ca/url?sa=i&amp;rct=j&amp;q=&amp;esrc=s&amp;frm=1&amp;source=images&amp;cd=&amp;cad=rja&amp;docid=l-77xr89DfDf5M&amp;tbnid=I-N4stxldl_waM:&amp;ved=0CAUQjRw&amp;url=http://commons.wikimedia.org/wiki/File:Major_digestive_enzymes.png&amp;ei=vkLhUqWgHNLyoASRxILADQ&amp;bvm=bv.59568121,d.cGU&amp;psig=AFQjCNET7D9y6ppuP601VzKrUF5r6mnZOw&amp;ust=1390580787701367</vt:lpwstr>
      </vt:variant>
      <vt:variant>
        <vt:lpwstr/>
      </vt:variant>
      <vt:variant>
        <vt:i4>3539066</vt:i4>
      </vt:variant>
      <vt:variant>
        <vt:i4>66</vt:i4>
      </vt:variant>
      <vt:variant>
        <vt:i4>0</vt:i4>
      </vt:variant>
      <vt:variant>
        <vt:i4>5</vt:i4>
      </vt:variant>
      <vt:variant>
        <vt:lpwstr>http://www.google.ca/url?sa=i&amp;rct=j&amp;q=&amp;esrc=s&amp;frm=1&amp;source=images&amp;cd=&amp;cad=rja&amp;docid=mk-57rWLln4BVM&amp;tbnid=2thOR784yZ7jOM:&amp;ved=0CAUQjRw&amp;url=http://www.as.miami.edu/chemistry/2086/Chap%2024/Chapter%2024-newPART1.htm&amp;ei=50HhUoCKCZDmoATV6oDADw&amp;bvm=bv.59568121,d.cGU&amp;psig=AFQjCNFLsHQo3mSh77kfBUMaEObw3EDF4A&amp;ust=1390580577424398</vt:lpwstr>
      </vt:variant>
      <vt:variant>
        <vt:lpwstr/>
      </vt:variant>
      <vt:variant>
        <vt:i4>4653157</vt:i4>
      </vt:variant>
      <vt:variant>
        <vt:i4>60</vt:i4>
      </vt:variant>
      <vt:variant>
        <vt:i4>0</vt:i4>
      </vt:variant>
      <vt:variant>
        <vt:i4>5</vt:i4>
      </vt:variant>
      <vt:variant>
        <vt:lpwstr>http://upload.wikimedia.org/wikipedia/commons/d/d1/Thyroid_system.svg</vt:lpwstr>
      </vt:variant>
      <vt:variant>
        <vt:lpwstr/>
      </vt:variant>
      <vt:variant>
        <vt:i4>4063287</vt:i4>
      </vt:variant>
      <vt:variant>
        <vt:i4>54</vt:i4>
      </vt:variant>
      <vt:variant>
        <vt:i4>0</vt:i4>
      </vt:variant>
      <vt:variant>
        <vt:i4>5</vt:i4>
      </vt:variant>
      <vt:variant>
        <vt:lpwstr>http://www.google.ca/url?sa=i&amp;rct=j&amp;q=&amp;esrc=s&amp;frm=1&amp;source=images&amp;cd=&amp;cad=rja&amp;docid=xtE-t-qEzafeRM&amp;tbnid=dZDKTgJOsFAMwM:&amp;ved=0CAUQjRw&amp;url=http%3A%2F%2F2012books.lardbucket.org%2Fbooks%2Fintroduction-to-chemistry-general-organic-and-biological%2Fs22-nucleic-acids.html&amp;ei=WxngUqfTJYaEogSejoCoDw&amp;bvm=bv.59568121,d.cGU&amp;psig=AFQjCNE34YtET3t_hKRyKHHl8Y9WVr0hpw&amp;ust=1390504655509862</vt:lpwstr>
      </vt:variant>
      <vt:variant>
        <vt:lpwstr/>
      </vt:variant>
      <vt:variant>
        <vt:i4>7798822</vt:i4>
      </vt:variant>
      <vt:variant>
        <vt:i4>48</vt:i4>
      </vt:variant>
      <vt:variant>
        <vt:i4>0</vt:i4>
      </vt:variant>
      <vt:variant>
        <vt:i4>5</vt:i4>
      </vt:variant>
      <vt:variant>
        <vt:lpwstr>http://www.google.ca/url?sa=i&amp;rct=j&amp;q=&amp;esrc=s&amp;frm=1&amp;source=images&amp;cd=&amp;cad=rja&amp;docid=AiGte-tINZJwgM&amp;tbnid=U7b2xqiaN0U7rM:&amp;ved=0CAUQjRw&amp;url=http%3A%2F%2Fteacherweb.com%2FMS%2FRosaScott%2FBiochemistryWebQuest%2Fapt1.aspx&amp;ei=AhjgUsa2GYPcoATJ4IHQAQ&amp;bvm=bv.59568121,d.cGU&amp;psig=AFQjCNGfPs5WYTkV9TLjJsjchXIeqq34-g&amp;ust=1390504293555800</vt:lpwstr>
      </vt:variant>
      <vt:variant>
        <vt:lpwstr/>
      </vt:variant>
      <vt:variant>
        <vt:i4>3276862</vt:i4>
      </vt:variant>
      <vt:variant>
        <vt:i4>42</vt:i4>
      </vt:variant>
      <vt:variant>
        <vt:i4>0</vt:i4>
      </vt:variant>
      <vt:variant>
        <vt:i4>5</vt:i4>
      </vt:variant>
      <vt:variant>
        <vt:lpwstr>http://www.google.ca/url?sa=i&amp;rct=j&amp;q=&amp;esrc=s&amp;frm=1&amp;source=images&amp;cd=&amp;cad=rja&amp;docid=Za5BjcA0LdrIzM&amp;tbnid=_ue5nnZMf9RP4M:&amp;ved=0CAUQjRw&amp;url=http%3A%2F%2Fbiology.unm.edu%2Fccouncil%2FBiology_124%2FSummaries%2FMacromol.html&amp;ei=8RfgUvvYO4bpoAT1u4LAAQ&amp;bvm=bv.59568121,d.cGU&amp;psig=AFQjCNGfPs5WYTkV9TLjJsjchXIeqq34-g&amp;ust=1390504293555800</vt:lpwstr>
      </vt:variant>
      <vt:variant>
        <vt:lpwstr/>
      </vt:variant>
      <vt:variant>
        <vt:i4>6488167</vt:i4>
      </vt:variant>
      <vt:variant>
        <vt:i4>36</vt:i4>
      </vt:variant>
      <vt:variant>
        <vt:i4>0</vt:i4>
      </vt:variant>
      <vt:variant>
        <vt:i4>5</vt:i4>
      </vt:variant>
      <vt:variant>
        <vt:lpwstr>http://www.google.ca/url?sa=i&amp;rct=j&amp;q=&amp;esrc=s&amp;frm=1&amp;source=images&amp;cd=&amp;cad=rja&amp;docid=kFRgAevNXG9G9M&amp;tbnid=GKJE8tI3zjxBWM:&amp;ved=0CAUQjRw&amp;url=http%3A%2F%2Fwww.biology-innovation.co.uk%2Fpages%2Fbiochemistry%2Fnucleic-acids%2F&amp;ei=uBfgUuCsL8TwoAS9mYLoCA&amp;bvm=bv.59568121,d.cGU&amp;psig=AFQjCNGdGFUiRaRtz22F1BA4U1rzHxsFHg&amp;ust=1390504140784369</vt:lpwstr>
      </vt:variant>
      <vt:variant>
        <vt:lpwstr/>
      </vt:variant>
      <vt:variant>
        <vt:i4>4128819</vt:i4>
      </vt:variant>
      <vt:variant>
        <vt:i4>30</vt:i4>
      </vt:variant>
      <vt:variant>
        <vt:i4>0</vt:i4>
      </vt:variant>
      <vt:variant>
        <vt:i4>5</vt:i4>
      </vt:variant>
      <vt:variant>
        <vt:lpwstr>http://www.google.ca/url?sa=i&amp;rct=j&amp;q=&amp;esrc=s&amp;frm=1&amp;source=images&amp;cd=&amp;cad=rja&amp;docid=zMVO4-TyqYzOWM&amp;tbnid=NRwNZodAxgZ4PM:&amp;ved=0CAUQjRw&amp;url=http%3A%2F%2Fwww.rsc.org%2FEducation%2FTeachers%2FResources%2Fcfb%2Fcarbohydrates.htm&amp;ei=JhfgUtLKC5HtoASPmYGwDg&amp;bvm=bv.59568121,d.cGU&amp;psig=AFQjCNFeZHlCK1gUUHNe1TTv6azKXlHIjg&amp;ust=1390504060143402</vt:lpwstr>
      </vt:variant>
      <vt:variant>
        <vt:lpwstr/>
      </vt:variant>
      <vt:variant>
        <vt:i4>8257595</vt:i4>
      </vt:variant>
      <vt:variant>
        <vt:i4>24</vt:i4>
      </vt:variant>
      <vt:variant>
        <vt:i4>0</vt:i4>
      </vt:variant>
      <vt:variant>
        <vt:i4>5</vt:i4>
      </vt:variant>
      <vt:variant>
        <vt:lpwstr>http://www.google.ca/url?sa=i&amp;rct=j&amp;q=&amp;esrc=s&amp;frm=1&amp;source=images&amp;cd=&amp;cad=rja&amp;docid=mGDxpv5gSxzduM&amp;tbnid=-FcI0BRwWOa9EM:&amp;ved=0CAUQjRw&amp;url=http%3A%2F%2Fwww.reboundhealth.com%2Fcms%2Farticles%2Ftopics%2Ftopic-carbohydrates.html&amp;ei=FxfgUtPYB46JogT9qIGoDg&amp;bvm=bv.59568121,d.cGU&amp;psig=AFQjCNFeZHlCK1gUUHNe1TTv6azKXlHIjg&amp;ust=1390504060143402</vt:lpwstr>
      </vt:variant>
      <vt:variant>
        <vt:lpwstr/>
      </vt:variant>
      <vt:variant>
        <vt:i4>2883635</vt:i4>
      </vt:variant>
      <vt:variant>
        <vt:i4>18</vt:i4>
      </vt:variant>
      <vt:variant>
        <vt:i4>0</vt:i4>
      </vt:variant>
      <vt:variant>
        <vt:i4>5</vt:i4>
      </vt:variant>
      <vt:variant>
        <vt:lpwstr>http://www.google.ca/url?sa=i&amp;rct=j&amp;q=&amp;esrc=s&amp;frm=1&amp;source=images&amp;cd=&amp;cad=rja&amp;docid=llReGZurHUZPoM&amp;tbnid=vSZlN3GogKIoGM:&amp;ved=0CAUQjRw&amp;url=http%3A%2F%2Fen.wikipedia.org%2Fwiki%2FCarbohydrate&amp;ei=CBfgUh2K4qAEsN-A6AU&amp;bvm=bv.59568121,d.cGU&amp;psig=AFQjCNFeZHlCK1gUUHNe1TTv6azKXlHIjg&amp;ust=1390504060143402</vt:lpwstr>
      </vt:variant>
      <vt:variant>
        <vt:lpwstr/>
      </vt:variant>
      <vt:variant>
        <vt:i4>4063232</vt:i4>
      </vt:variant>
      <vt:variant>
        <vt:i4>12</vt:i4>
      </vt:variant>
      <vt:variant>
        <vt:i4>0</vt:i4>
      </vt:variant>
      <vt:variant>
        <vt:i4>5</vt:i4>
      </vt:variant>
      <vt:variant>
        <vt:lpwstr>http://www.google.ca/url?sa=i&amp;rct=j&amp;q=&amp;esrc=s&amp;frm=1&amp;source=images&amp;cd=&amp;cad=rja&amp;docid=c14lSclLO1qlBM&amp;tbnid=pi4cvY7Df99KjM:&amp;ved=0CAUQjRw&amp;url=http%3A%2F%2Fhomepages.ius.edu%2FGKIRCHNE%2Fbiomolec.htm&amp;ei=YBfgUun7IJfhoATU_4GYBg&amp;bvm=bv.59568121,d.cGU&amp;psig=AFQjCNGdGFUiRaRtz22F1BA4U1rzHxsFHg&amp;ust=1390504140784369</vt:lpwstr>
      </vt:variant>
      <vt:variant>
        <vt:lpwstr/>
      </vt:variant>
      <vt:variant>
        <vt:i4>6750254</vt:i4>
      </vt:variant>
      <vt:variant>
        <vt:i4>6</vt:i4>
      </vt:variant>
      <vt:variant>
        <vt:i4>0</vt:i4>
      </vt:variant>
      <vt:variant>
        <vt:i4>5</vt:i4>
      </vt:variant>
      <vt:variant>
        <vt:lpwstr>http://www.google.ca/url?sa=i&amp;rct=j&amp;q=&amp;esrc=s&amp;frm=1&amp;source=images&amp;cd=&amp;cad=rja&amp;docid=JoHXg1I7yqhokM&amp;tbnid=EGZHWSRHDvZ8jM:&amp;ved=0CAUQjRw&amp;url=http%3A%2F%2Fgnomespunyarn.com%2Fwordpress%2Findex.php%2F2011%2F03%2Fdyeing-101-weird-fibers-soy-milk-chitin-etc%2F&amp;ei=uhbgUp7kEsqEoQTZmoHgBQ&amp;bvm=bv.59568121,d.cGU&amp;psig=AFQjCNH0JWXM-3HqrhYIuXAw416VgUmvkQ&amp;ust=1390503975934350</vt:lpwstr>
      </vt:variant>
      <vt:variant>
        <vt:lpwstr/>
      </vt:variant>
      <vt:variant>
        <vt:i4>2752550</vt:i4>
      </vt:variant>
      <vt:variant>
        <vt:i4>0</vt:i4>
      </vt:variant>
      <vt:variant>
        <vt:i4>0</vt:i4>
      </vt:variant>
      <vt:variant>
        <vt:i4>5</vt:i4>
      </vt:variant>
      <vt:variant>
        <vt:lpwstr>http://www.google.ca/url?sa=i&amp;rct=j&amp;q=&amp;esrc=s&amp;frm=1&amp;source=images&amp;cd=&amp;cad=rja&amp;docid=NKBXIrtEEx7K2M&amp;tbnid=YnUs9CmjcCsWCM:&amp;ved=0CAUQjRw&amp;url=http%3A%2F%2Fwaynesword.palomar.edu%2Flmexer1a.htm&amp;ei=VxrgUozgLYeDogSnjoGgBQ&amp;psig=AFQjCNGxPgygQm5kblAnL7P8xtMMDw1pJw&amp;ust=1390504901594346</vt:lpwstr>
      </vt:variant>
      <vt:variant>
        <vt:lpwstr/>
      </vt:variant>
      <vt:variant>
        <vt:i4>4653157</vt:i4>
      </vt:variant>
      <vt:variant>
        <vt:i4>23513</vt:i4>
      </vt:variant>
      <vt:variant>
        <vt:i4>1081</vt:i4>
      </vt:variant>
      <vt:variant>
        <vt:i4>4</vt:i4>
      </vt:variant>
      <vt:variant>
        <vt:lpwstr>http://upload.wikimedia.org/wikipedia/commons/d/d1/Thyroid_system.svg</vt:lpwstr>
      </vt:variant>
      <vt:variant>
        <vt:lpwstr/>
      </vt:variant>
      <vt:variant>
        <vt:i4>3539066</vt:i4>
      </vt:variant>
      <vt:variant>
        <vt:i4>24244</vt:i4>
      </vt:variant>
      <vt:variant>
        <vt:i4>1082</vt:i4>
      </vt:variant>
      <vt:variant>
        <vt:i4>4</vt:i4>
      </vt:variant>
      <vt:variant>
        <vt:lpwstr>http://www.google.ca/url?sa=i&amp;rct=j&amp;q=&amp;esrc=s&amp;frm=1&amp;source=images&amp;cd=&amp;cad=rja&amp;docid=mk-57rWLln4BVM&amp;tbnid=2thOR784yZ7jOM:&amp;ved=0CAUQjRw&amp;url=http://www.as.miami.edu/chemistry/2086/Chap%2024/Chapter%2024-newPART1.htm&amp;ei=50HhUoCKCZDmoATV6oDADw&amp;bvm=bv.59568121,d.cGU&amp;psig=AFQjCNFLsHQo3mSh77kfBUMaEObw3EDF4A&amp;ust=1390580577424398</vt:lpwstr>
      </vt:variant>
      <vt:variant>
        <vt:lpwstr/>
      </vt:variant>
      <vt:variant>
        <vt:i4>1507360</vt:i4>
      </vt:variant>
      <vt:variant>
        <vt:i4>25348</vt:i4>
      </vt:variant>
      <vt:variant>
        <vt:i4>1083</vt:i4>
      </vt:variant>
      <vt:variant>
        <vt:i4>4</vt:i4>
      </vt:variant>
      <vt:variant>
        <vt:lpwstr>http://www.google.ca/url?sa=i&amp;rct=j&amp;q=&amp;esrc=s&amp;frm=1&amp;source=images&amp;cd=&amp;cad=rja&amp;docid=l-77xr89DfDf5M&amp;tbnid=I-N4stxldl_waM:&amp;ved=0CAUQjRw&amp;url=http://commons.wikimedia.org/wiki/File:Major_digestive_enzymes.png&amp;ei=vkLhUqWgHNLyoASRxILADQ&amp;bvm=bv.59568121,d.cGU&amp;psig=AFQjCNET7D9y6ppuP601VzKrUF5r6mnZOw&amp;ust=1390580787701367</vt:lpwstr>
      </vt:variant>
      <vt:variant>
        <vt:lpwstr/>
      </vt:variant>
      <vt:variant>
        <vt:i4>6881347</vt:i4>
      </vt:variant>
      <vt:variant>
        <vt:i4>26989</vt:i4>
      </vt:variant>
      <vt:variant>
        <vt:i4>1084</vt:i4>
      </vt:variant>
      <vt:variant>
        <vt:i4>4</vt:i4>
      </vt:variant>
      <vt:variant>
        <vt:lpwstr>http://www.google.ca/url?sa=i&amp;rct=j&amp;q=&amp;esrc=s&amp;frm=1&amp;source=images&amp;cd=&amp;cad=rja&amp;docid=OLvnNi4JJe_VaM&amp;tbnid=jkzDPfCA0JFsYM:&amp;ved=0CAUQjRw&amp;url=http%3A%2F%2Fwww.answers.com%2Ftopic%2Fheart&amp;ei=oEPhUvHzFMLkoATwwoLICw&amp;bvm=bv.59568121,d.cGU&amp;psig=AFQjCNEW9WE3qYruJuk7fFME9h4i9oZ0kg&amp;ust=1390581011888153</vt:lpwstr>
      </vt:variant>
      <vt:variant>
        <vt:lpwstr/>
      </vt:variant>
      <vt:variant>
        <vt:i4>7143442</vt:i4>
      </vt:variant>
      <vt:variant>
        <vt:i4>27330</vt:i4>
      </vt:variant>
      <vt:variant>
        <vt:i4>1085</vt:i4>
      </vt:variant>
      <vt:variant>
        <vt:i4>4</vt:i4>
      </vt:variant>
      <vt:variant>
        <vt:lpwstr>http://www.google.ca/url?sa=i&amp;rct=j&amp;q=&amp;esrc=s&amp;frm=1&amp;source=images&amp;cd=&amp;cad=rja&amp;docid=Ja_Ne9VXGFMk0M&amp;tbnid=idBWlTIZ6AwEUM:&amp;ved=0CAUQjRw&amp;url=http://www.medicinenet.com/premature_ventricular_contractions/article.htm&amp;ei=v0PhUsa-JY3voATynYCYAw&amp;bvm=bv.59568121,d.cGU&amp;psig=AFQjCNHfJWN7OsueajvdECOuN2h4rZDWdA&amp;ust=1390581047434540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9</dc:title>
  <dc:creator>rgupta</dc:creator>
  <cp:lastModifiedBy>Becker, Shona</cp:lastModifiedBy>
  <cp:revision>2</cp:revision>
  <cp:lastPrinted>2014-01-06T23:21:00Z</cp:lastPrinted>
  <dcterms:created xsi:type="dcterms:W3CDTF">2014-01-24T16:16:00Z</dcterms:created>
  <dcterms:modified xsi:type="dcterms:W3CDTF">2014-01-24T16:16:00Z</dcterms:modified>
</cp:coreProperties>
</file>